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89D26" w14:textId="77777777" w:rsidR="0009116C" w:rsidRDefault="0009116C" w:rsidP="000911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Laurence DAUSON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259187FC" w14:textId="77777777" w:rsidR="0009116C" w:rsidRDefault="0009116C" w:rsidP="000911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Pickering, Yorkshire. Labourer.</w:t>
      </w:r>
    </w:p>
    <w:p w14:paraId="5B1A8578" w14:textId="77777777" w:rsidR="0009116C" w:rsidRDefault="0009116C" w:rsidP="0009116C">
      <w:pPr>
        <w:rPr>
          <w:rFonts w:ascii="Times New Roman" w:hAnsi="Times New Roman" w:cs="Times New Roman"/>
          <w:sz w:val="24"/>
          <w:szCs w:val="24"/>
        </w:rPr>
      </w:pPr>
    </w:p>
    <w:p w14:paraId="237F2BE8" w14:textId="77777777" w:rsidR="0009116C" w:rsidRDefault="0009116C" w:rsidP="0009116C">
      <w:pPr>
        <w:rPr>
          <w:rFonts w:ascii="Times New Roman" w:hAnsi="Times New Roman" w:cs="Times New Roman"/>
          <w:sz w:val="24"/>
          <w:szCs w:val="24"/>
        </w:rPr>
      </w:pPr>
    </w:p>
    <w:p w14:paraId="60C4188E" w14:textId="77777777" w:rsidR="0009116C" w:rsidRDefault="0009116C" w:rsidP="000911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He was one of those who assaulted Ralph Eyre(q.v.) at Kirby Misperton and</w:t>
      </w:r>
    </w:p>
    <w:p w14:paraId="5DEEDF0B" w14:textId="77777777" w:rsidR="0009116C" w:rsidRDefault="0009116C" w:rsidP="000911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took him to Kirkbymoorside and imprisoned him there.</w:t>
      </w:r>
    </w:p>
    <w:p w14:paraId="2FEF9292" w14:textId="77777777" w:rsidR="0009116C" w:rsidRDefault="0009116C" w:rsidP="000911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p.2)</w:t>
      </w:r>
    </w:p>
    <w:p w14:paraId="14D6C242" w14:textId="77777777" w:rsidR="0009116C" w:rsidRDefault="0009116C" w:rsidP="0009116C">
      <w:pPr>
        <w:rPr>
          <w:rFonts w:ascii="Times New Roman" w:hAnsi="Times New Roman" w:cs="Times New Roman"/>
          <w:sz w:val="24"/>
          <w:szCs w:val="24"/>
        </w:rPr>
      </w:pPr>
    </w:p>
    <w:p w14:paraId="0DE721F1" w14:textId="77777777" w:rsidR="0009116C" w:rsidRDefault="0009116C" w:rsidP="0009116C">
      <w:pPr>
        <w:rPr>
          <w:rFonts w:ascii="Times New Roman" w:hAnsi="Times New Roman" w:cs="Times New Roman"/>
          <w:sz w:val="24"/>
          <w:szCs w:val="24"/>
        </w:rPr>
      </w:pPr>
    </w:p>
    <w:p w14:paraId="770DC45C" w14:textId="77777777" w:rsidR="0009116C" w:rsidRDefault="0009116C" w:rsidP="000911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2021</w:t>
      </w:r>
    </w:p>
    <w:p w14:paraId="1CCB3AD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55F492" w14:textId="77777777" w:rsidR="0009116C" w:rsidRDefault="0009116C" w:rsidP="009139A6">
      <w:r>
        <w:separator/>
      </w:r>
    </w:p>
  </w:endnote>
  <w:endnote w:type="continuationSeparator" w:id="0">
    <w:p w14:paraId="5BF1596C" w14:textId="77777777" w:rsidR="0009116C" w:rsidRDefault="000911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C39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FED5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EDE2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9D1B7A" w14:textId="77777777" w:rsidR="0009116C" w:rsidRDefault="0009116C" w:rsidP="009139A6">
      <w:r>
        <w:separator/>
      </w:r>
    </w:p>
  </w:footnote>
  <w:footnote w:type="continuationSeparator" w:id="0">
    <w:p w14:paraId="0638B23E" w14:textId="77777777" w:rsidR="0009116C" w:rsidRDefault="000911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320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3B75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99B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16C"/>
    <w:rsid w:val="000666E0"/>
    <w:rsid w:val="0009116C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4BDEA"/>
  <w15:chartTrackingRefBased/>
  <w15:docId w15:val="{423F8DD4-881C-46F4-9106-25AD4A63A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16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2021-03-01T12:02:00Z</dcterms:created>
  <dcterms:modified xsi:type="dcterms:W3CDTF">2021-03-01T12:02:00Z</dcterms:modified>
</cp:coreProperties>
</file>