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D6FC1B" w14:textId="77777777" w:rsidR="0043094A" w:rsidRDefault="0043094A" w:rsidP="0043094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DAUSON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4792807C" w14:textId="77777777" w:rsidR="0043094A" w:rsidRDefault="0043094A" w:rsidP="0043094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Grassington</w:t>
      </w:r>
      <w:proofErr w:type="spellEnd"/>
      <w:r>
        <w:rPr>
          <w:rFonts w:cs="Times New Roman"/>
          <w:szCs w:val="24"/>
        </w:rPr>
        <w:t>, West Riding of Yorkshire. Husbandman.</w:t>
      </w:r>
    </w:p>
    <w:p w14:paraId="5A57E572" w14:textId="77777777" w:rsidR="0043094A" w:rsidRDefault="0043094A" w:rsidP="0043094A">
      <w:pPr>
        <w:pStyle w:val="NoSpacing"/>
        <w:rPr>
          <w:rFonts w:cs="Times New Roman"/>
          <w:szCs w:val="24"/>
        </w:rPr>
      </w:pPr>
    </w:p>
    <w:p w14:paraId="790A1C6E" w14:textId="77777777" w:rsidR="0043094A" w:rsidRDefault="0043094A" w:rsidP="0043094A">
      <w:pPr>
        <w:pStyle w:val="NoSpacing"/>
        <w:rPr>
          <w:rFonts w:cs="Times New Roman"/>
          <w:szCs w:val="24"/>
        </w:rPr>
      </w:pPr>
    </w:p>
    <w:p w14:paraId="13F195E2" w14:textId="77777777" w:rsidR="0043094A" w:rsidRDefault="0043094A" w:rsidP="0043094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Joan </w:t>
      </w:r>
      <w:proofErr w:type="spellStart"/>
      <w:r>
        <w:rPr>
          <w:rFonts w:cs="Times New Roman"/>
          <w:szCs w:val="24"/>
        </w:rPr>
        <w:t>Plompton</w:t>
      </w:r>
      <w:proofErr w:type="spellEnd"/>
      <w:r>
        <w:rPr>
          <w:rFonts w:cs="Times New Roman"/>
          <w:szCs w:val="24"/>
        </w:rPr>
        <w:t>(q.v.) brought a plaint of trespass and taking against him and</w:t>
      </w:r>
    </w:p>
    <w:p w14:paraId="360FC490" w14:textId="77777777" w:rsidR="0043094A" w:rsidRDefault="0043094A" w:rsidP="0043094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18 others also from </w:t>
      </w:r>
      <w:proofErr w:type="spellStart"/>
      <w:r>
        <w:rPr>
          <w:rFonts w:cs="Times New Roman"/>
          <w:szCs w:val="24"/>
        </w:rPr>
        <w:t>Grassington</w:t>
      </w:r>
      <w:proofErr w:type="spellEnd"/>
      <w:r>
        <w:rPr>
          <w:rFonts w:cs="Times New Roman"/>
          <w:szCs w:val="24"/>
        </w:rPr>
        <w:t>.</w:t>
      </w:r>
    </w:p>
    <w:p w14:paraId="15F48A67" w14:textId="77777777" w:rsidR="0043094A" w:rsidRDefault="0043094A" w:rsidP="0043094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>
          <w:rPr>
            <w:rStyle w:val="Hyperlink"/>
            <w:rFonts w:cs="Times New Roman"/>
            <w:szCs w:val="24"/>
          </w:rPr>
          <w:t xml:space="preserve">http://aalt.law.uh.edu/Indices/CP40Indices/CP40no883Pl.htm  </w:t>
        </w:r>
      </w:hyperlink>
      <w:r>
        <w:rPr>
          <w:rFonts w:cs="Times New Roman"/>
          <w:szCs w:val="24"/>
        </w:rPr>
        <w:t>)</w:t>
      </w:r>
    </w:p>
    <w:p w14:paraId="616E4CD6" w14:textId="77777777" w:rsidR="0043094A" w:rsidRDefault="0043094A" w:rsidP="0043094A">
      <w:pPr>
        <w:pStyle w:val="NoSpacing"/>
        <w:rPr>
          <w:rFonts w:cs="Times New Roman"/>
          <w:szCs w:val="24"/>
        </w:rPr>
      </w:pPr>
    </w:p>
    <w:p w14:paraId="5F868927" w14:textId="77777777" w:rsidR="0043094A" w:rsidRDefault="0043094A" w:rsidP="0043094A">
      <w:pPr>
        <w:pStyle w:val="NoSpacing"/>
        <w:rPr>
          <w:rFonts w:cs="Times New Roman"/>
          <w:szCs w:val="24"/>
        </w:rPr>
      </w:pPr>
    </w:p>
    <w:p w14:paraId="47488E16" w14:textId="77777777" w:rsidR="0043094A" w:rsidRDefault="0043094A" w:rsidP="0043094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21 January 2023</w:t>
      </w:r>
    </w:p>
    <w:p w14:paraId="78637BF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862252" w14:textId="77777777" w:rsidR="0043094A" w:rsidRDefault="0043094A" w:rsidP="009139A6">
      <w:r>
        <w:separator/>
      </w:r>
    </w:p>
  </w:endnote>
  <w:endnote w:type="continuationSeparator" w:id="0">
    <w:p w14:paraId="14A9DDC0" w14:textId="77777777" w:rsidR="0043094A" w:rsidRDefault="0043094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50A82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554AC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825A3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96B84D" w14:textId="77777777" w:rsidR="0043094A" w:rsidRDefault="0043094A" w:rsidP="009139A6">
      <w:r>
        <w:separator/>
      </w:r>
    </w:p>
  </w:footnote>
  <w:footnote w:type="continuationSeparator" w:id="0">
    <w:p w14:paraId="4453A100" w14:textId="77777777" w:rsidR="0043094A" w:rsidRDefault="0043094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6D33B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F644E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E9441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94A"/>
    <w:rsid w:val="000666E0"/>
    <w:rsid w:val="002510B7"/>
    <w:rsid w:val="0043094A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2080AC"/>
  <w15:chartTrackingRefBased/>
  <w15:docId w15:val="{CFDD36E4-64BF-4E23-822C-3F246073A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43094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50</Words>
  <Characters>289</Characters>
  <Application>Microsoft Office Word</Application>
  <DocSecurity>0</DocSecurity>
  <Lines>2</Lines>
  <Paragraphs>1</Paragraphs>
  <ScaleCrop>false</ScaleCrop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2023-03-07T18:04:00Z</dcterms:created>
  <dcterms:modified xsi:type="dcterms:W3CDTF">2023-03-07T18:05:00Z</dcterms:modified>
</cp:coreProperties>
</file>