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840CD" w14:textId="77777777" w:rsidR="00EA7BBD" w:rsidRDefault="00EA7BBD" w:rsidP="00EA7BB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DAUNVERS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F0AC93E" w14:textId="77777777" w:rsidR="00EA7BBD" w:rsidRDefault="00EA7BBD" w:rsidP="00EA7BB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Byfield.</w:t>
      </w:r>
    </w:p>
    <w:p w14:paraId="0BD74863" w14:textId="77777777" w:rsidR="00EA7BBD" w:rsidRDefault="00EA7BBD" w:rsidP="00EA7BB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D00B0FD" w14:textId="77777777" w:rsidR="00EA7BBD" w:rsidRDefault="00EA7BBD" w:rsidP="00EA7BB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E92CE7F" w14:textId="77777777" w:rsidR="00EA7BBD" w:rsidRDefault="00EA7BBD" w:rsidP="00EA7BB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Northamptonshire the moiety of the taxes of a fifteenth and a tenth which were granted to the King at the last Parliament.</w:t>
      </w:r>
    </w:p>
    <w:p w14:paraId="6108D040" w14:textId="77777777" w:rsidR="00EA7BBD" w:rsidRDefault="00EA7BBD" w:rsidP="00EA7BB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2A2A19AB" w14:textId="77777777" w:rsidR="00EA7BBD" w:rsidRDefault="00EA7BBD" w:rsidP="00EA7BB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C27769C" w14:textId="77777777" w:rsidR="00EA7BBD" w:rsidRDefault="00EA7BBD" w:rsidP="00EA7BB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0FE0F13" w14:textId="77777777" w:rsidR="00EA7BBD" w:rsidRDefault="00EA7BBD" w:rsidP="00EA7BB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July 2022</w:t>
      </w:r>
    </w:p>
    <w:p w14:paraId="4CE539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49E72" w14:textId="77777777" w:rsidR="00EA7BBD" w:rsidRDefault="00EA7BBD" w:rsidP="009139A6">
      <w:r>
        <w:separator/>
      </w:r>
    </w:p>
  </w:endnote>
  <w:endnote w:type="continuationSeparator" w:id="0">
    <w:p w14:paraId="24FFD2BF" w14:textId="77777777" w:rsidR="00EA7BBD" w:rsidRDefault="00EA7B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DA8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40D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875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BC5E2" w14:textId="77777777" w:rsidR="00EA7BBD" w:rsidRDefault="00EA7BBD" w:rsidP="009139A6">
      <w:r>
        <w:separator/>
      </w:r>
    </w:p>
  </w:footnote>
  <w:footnote w:type="continuationSeparator" w:id="0">
    <w:p w14:paraId="05220CD3" w14:textId="77777777" w:rsidR="00EA7BBD" w:rsidRDefault="00EA7B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99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CF7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EC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B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A7BB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9FB20"/>
  <w15:chartTrackingRefBased/>
  <w15:docId w15:val="{2C050355-3016-4ADD-89A0-5D1BF6FE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BB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2024-01-17T20:36:00Z</dcterms:created>
  <dcterms:modified xsi:type="dcterms:W3CDTF">2024-01-17T21:20:00Z</dcterms:modified>
</cp:coreProperties>
</file>