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3DB1A" w14:textId="77777777" w:rsidR="00BC226F" w:rsidRDefault="00BC226F" w:rsidP="00BC226F">
      <w:pPr>
        <w:pStyle w:val="NoSpacing"/>
      </w:pPr>
      <w:r>
        <w:rPr>
          <w:u w:val="single"/>
        </w:rPr>
        <w:t>John DAUNTSEY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63F941EB" w14:textId="77777777" w:rsidR="00BC226F" w:rsidRDefault="00BC226F" w:rsidP="00BC226F">
      <w:pPr>
        <w:pStyle w:val="NoSpacing"/>
      </w:pPr>
    </w:p>
    <w:p w14:paraId="6C62CD87" w14:textId="77777777" w:rsidR="00BC226F" w:rsidRDefault="00BC226F" w:rsidP="00BC226F">
      <w:pPr>
        <w:pStyle w:val="NoSpacing"/>
      </w:pPr>
    </w:p>
    <w:p w14:paraId="2573A93C" w14:textId="77777777" w:rsidR="00BC226F" w:rsidRDefault="00BC226F" w:rsidP="00BC226F">
      <w:pPr>
        <w:pStyle w:val="NoSpacing"/>
      </w:pPr>
      <w:r>
        <w:t xml:space="preserve">  7 Oct.1483</w:t>
      </w:r>
      <w:r>
        <w:tab/>
        <w:t>He made his Will.</w:t>
      </w:r>
    </w:p>
    <w:p w14:paraId="61301991" w14:textId="77777777" w:rsidR="00BC226F" w:rsidRDefault="00BC226F" w:rsidP="00BC226F">
      <w:pPr>
        <w:pStyle w:val="NoSpacing"/>
      </w:pPr>
      <w:r>
        <w:tab/>
      </w:r>
      <w:r>
        <w:tab/>
        <w:t>(T.N.A. ref. PROB 11/7/119)</w:t>
      </w:r>
    </w:p>
    <w:p w14:paraId="0D51C76A" w14:textId="77777777" w:rsidR="00BC226F" w:rsidRDefault="00BC226F" w:rsidP="00BC226F">
      <w:pPr>
        <w:pStyle w:val="NoSpacing"/>
      </w:pPr>
    </w:p>
    <w:p w14:paraId="155BEB07" w14:textId="77777777" w:rsidR="00BC226F" w:rsidRDefault="00BC226F" w:rsidP="00BC226F">
      <w:pPr>
        <w:pStyle w:val="NoSpacing"/>
      </w:pPr>
    </w:p>
    <w:p w14:paraId="025423E5" w14:textId="77777777" w:rsidR="00BC226F" w:rsidRDefault="00BC226F" w:rsidP="00BC226F">
      <w:pPr>
        <w:pStyle w:val="NoSpacing"/>
      </w:pPr>
      <w:r>
        <w:t>16 July 2024</w:t>
      </w:r>
    </w:p>
    <w:p w14:paraId="1488A0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9AFB75" w14:textId="77777777" w:rsidR="00BC226F" w:rsidRDefault="00BC226F" w:rsidP="009139A6">
      <w:r>
        <w:separator/>
      </w:r>
    </w:p>
  </w:endnote>
  <w:endnote w:type="continuationSeparator" w:id="0">
    <w:p w14:paraId="4D66AB6C" w14:textId="77777777" w:rsidR="00BC226F" w:rsidRDefault="00BC22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1B2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93C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D44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61A71" w14:textId="77777777" w:rsidR="00BC226F" w:rsidRDefault="00BC226F" w:rsidP="009139A6">
      <w:r>
        <w:separator/>
      </w:r>
    </w:p>
  </w:footnote>
  <w:footnote w:type="continuationSeparator" w:id="0">
    <w:p w14:paraId="125E8FF1" w14:textId="77777777" w:rsidR="00BC226F" w:rsidRDefault="00BC22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A93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F0D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746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6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AF18FC"/>
    <w:rsid w:val="00BA00AB"/>
    <w:rsid w:val="00BC226F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7700"/>
  <w15:chartTrackingRefBased/>
  <w15:docId w15:val="{F5608761-2185-4170-91A2-62FBCD18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2024-07-17T19:17:00Z</dcterms:created>
  <dcterms:modified xsi:type="dcterms:W3CDTF">2024-07-17T19:17:00Z</dcterms:modified>
</cp:coreProperties>
</file>