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AC7A8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Unknown DAUNTRE</w:t>
      </w:r>
      <w:r>
        <w:rPr>
          <w:rFonts w:ascii="Times New Roman" w:hAnsi="Times New Roman" w:cs="Times New Roman"/>
        </w:rPr>
        <w:t xml:space="preserve">        (fl.1472)</w:t>
      </w:r>
    </w:p>
    <w:p w14:paraId="643A5564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Stepney, Middlesex. Smith.</w:t>
      </w:r>
    </w:p>
    <w:p w14:paraId="2CEAC39B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</w:p>
    <w:p w14:paraId="455EE8D3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</w:p>
    <w:p w14:paraId="6516C67C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 brought a plaint of trespass against him and 21 others.</w:t>
      </w:r>
    </w:p>
    <w:p w14:paraId="35C9691A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0AD1CD0F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</w:p>
    <w:p w14:paraId="2DB47E49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</w:p>
    <w:p w14:paraId="005D7517" w14:textId="77777777" w:rsidR="00DC1BA1" w:rsidRDefault="00DC1BA1" w:rsidP="00DC1BA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February 2026</w:t>
      </w:r>
    </w:p>
    <w:p w14:paraId="2B9A5E8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1266" w14:textId="77777777" w:rsidR="00545E11" w:rsidRDefault="00545E11" w:rsidP="00086E2C">
      <w:pPr>
        <w:spacing w:after="0" w:line="240" w:lineRule="auto"/>
      </w:pPr>
      <w:r>
        <w:separator/>
      </w:r>
    </w:p>
  </w:endnote>
  <w:endnote w:type="continuationSeparator" w:id="0">
    <w:p w14:paraId="79DDBEFD" w14:textId="77777777" w:rsidR="00545E11" w:rsidRDefault="00545E1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0BCE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EB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AA4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4971" w14:textId="77777777" w:rsidR="00545E11" w:rsidRDefault="00545E11" w:rsidP="00086E2C">
      <w:pPr>
        <w:spacing w:after="0" w:line="240" w:lineRule="auto"/>
      </w:pPr>
      <w:r>
        <w:separator/>
      </w:r>
    </w:p>
  </w:footnote>
  <w:footnote w:type="continuationSeparator" w:id="0">
    <w:p w14:paraId="692DBD76" w14:textId="77777777" w:rsidR="00545E11" w:rsidRDefault="00545E1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3C9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D73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F130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A1"/>
    <w:rsid w:val="00086E2C"/>
    <w:rsid w:val="000A2E7A"/>
    <w:rsid w:val="002244B7"/>
    <w:rsid w:val="00314D94"/>
    <w:rsid w:val="00545E11"/>
    <w:rsid w:val="00617568"/>
    <w:rsid w:val="006E68FA"/>
    <w:rsid w:val="00DC1BA1"/>
    <w:rsid w:val="00E13AE8"/>
    <w:rsid w:val="00EB455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67B80"/>
  <w15:chartTrackingRefBased/>
  <w15:docId w15:val="{BCBDB5AF-9EA4-4E6E-B140-A7E6EE59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1B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1B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166</Characters>
  <Application>Microsoft Office Word</Application>
  <DocSecurity>0</DocSecurity>
  <Lines>9</Lines>
  <Paragraphs>5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2026-02-10T20:21:00Z</dcterms:created>
  <dcterms:modified xsi:type="dcterms:W3CDTF">2026-02-10T20:23:00Z</dcterms:modified>
</cp:coreProperties>
</file>