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2E109B" w14:textId="77777777" w:rsidR="003B24BA" w:rsidRDefault="003B24BA" w:rsidP="003B24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DAUNTESEYE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fl.1399)</w:t>
      </w:r>
    </w:p>
    <w:p w14:paraId="183FB372" w14:textId="77777777" w:rsidR="003B24BA" w:rsidRDefault="003B24BA" w:rsidP="003B24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ED3EB89" w14:textId="77777777" w:rsidR="003B24BA" w:rsidRDefault="003B24BA" w:rsidP="003B24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2FFDFC8" w14:textId="77777777" w:rsidR="003B24BA" w:rsidRDefault="003B24BA" w:rsidP="003B24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Oct.1399</w:t>
      </w:r>
      <w:r>
        <w:rPr>
          <w:rFonts w:ascii="Times New Roman" w:hAnsi="Times New Roman" w:cs="Times New Roman"/>
          <w:sz w:val="24"/>
          <w:szCs w:val="24"/>
        </w:rPr>
        <w:tab/>
        <w:t>He was appointed Sheriff of Wiltshire.   (C.F.R. 1399-1405 p.19)</w:t>
      </w:r>
    </w:p>
    <w:p w14:paraId="2D38BC8C" w14:textId="77777777" w:rsidR="003B24BA" w:rsidRDefault="003B24BA" w:rsidP="003B24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A605E0" w14:textId="77777777" w:rsidR="003B24BA" w:rsidRDefault="003B24BA" w:rsidP="003B24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03C4A01" w14:textId="77777777" w:rsidR="003B24BA" w:rsidRDefault="003B24BA" w:rsidP="003B24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May 2021</w:t>
      </w:r>
    </w:p>
    <w:p w14:paraId="2090F6B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92B866" w14:textId="77777777" w:rsidR="003B24BA" w:rsidRDefault="003B24BA" w:rsidP="009139A6">
      <w:r>
        <w:separator/>
      </w:r>
    </w:p>
  </w:endnote>
  <w:endnote w:type="continuationSeparator" w:id="0">
    <w:p w14:paraId="48B8A2D9" w14:textId="77777777" w:rsidR="003B24BA" w:rsidRDefault="003B24B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FD6A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C461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400B1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55471B" w14:textId="77777777" w:rsidR="003B24BA" w:rsidRDefault="003B24BA" w:rsidP="009139A6">
      <w:r>
        <w:separator/>
      </w:r>
    </w:p>
  </w:footnote>
  <w:footnote w:type="continuationSeparator" w:id="0">
    <w:p w14:paraId="3C668B6C" w14:textId="77777777" w:rsidR="003B24BA" w:rsidRDefault="003B24B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CB1FC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A5AE5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A0E83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4BA"/>
    <w:rsid w:val="000666E0"/>
    <w:rsid w:val="002510B7"/>
    <w:rsid w:val="003B24BA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40FD38"/>
  <w15:chartTrackingRefBased/>
  <w15:docId w15:val="{7D8A5C8F-50F4-4E9D-97A8-6BB4F1275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18</Words>
  <Characters>106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2021-05-30T19:21:00Z</dcterms:created>
  <dcterms:modified xsi:type="dcterms:W3CDTF">2021-05-30T19:21:00Z</dcterms:modified>
</cp:coreProperties>
</file>