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CFC02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DAUNTESEYE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60CC5E6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Trowbridge, Wiltshire.</w:t>
      </w:r>
    </w:p>
    <w:p w14:paraId="7310D4FB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C78583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59D4D2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Dec.1405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Wiltshire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</w:p>
    <w:p w14:paraId="4D465B26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a tenth granted to the King at the last Parliament.</w:t>
      </w:r>
    </w:p>
    <w:p w14:paraId="1F239926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pp.186-7)</w:t>
      </w:r>
    </w:p>
    <w:p w14:paraId="33B70033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8F839D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B8E4C5" w14:textId="77777777" w:rsidR="0000552B" w:rsidRDefault="0000552B" w:rsidP="000055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2021</w:t>
      </w:r>
    </w:p>
    <w:p w14:paraId="3A614B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48783" w14:textId="77777777" w:rsidR="0000552B" w:rsidRDefault="0000552B" w:rsidP="009139A6">
      <w:r>
        <w:separator/>
      </w:r>
    </w:p>
  </w:endnote>
  <w:endnote w:type="continuationSeparator" w:id="0">
    <w:p w14:paraId="3D36DCAC" w14:textId="77777777" w:rsidR="0000552B" w:rsidRDefault="000055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E7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713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92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BF0B5" w14:textId="77777777" w:rsidR="0000552B" w:rsidRDefault="0000552B" w:rsidP="009139A6">
      <w:r>
        <w:separator/>
      </w:r>
    </w:p>
  </w:footnote>
  <w:footnote w:type="continuationSeparator" w:id="0">
    <w:p w14:paraId="1B05007B" w14:textId="77777777" w:rsidR="0000552B" w:rsidRDefault="000055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46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D1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F46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52B"/>
    <w:rsid w:val="0000552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E1BD8"/>
  <w15:chartTrackingRefBased/>
  <w15:docId w15:val="{DF8F60BD-1237-4DCA-801A-3E7AD00A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2021-05-23T21:40:00Z</dcterms:created>
  <dcterms:modified xsi:type="dcterms:W3CDTF">2021-05-23T21:40:00Z</dcterms:modified>
</cp:coreProperties>
</file>