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6BDD4" w14:textId="77777777" w:rsidR="007F212E" w:rsidRDefault="007F212E" w:rsidP="007F21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DAUNTESAY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8CD2FA9" w14:textId="77777777" w:rsidR="007F212E" w:rsidRDefault="007F212E" w:rsidP="007F2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A0F01" w14:textId="77777777" w:rsidR="007F212E" w:rsidRDefault="007F212E" w:rsidP="007F2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0E8470" w14:textId="77777777" w:rsidR="007F212E" w:rsidRDefault="007F212E" w:rsidP="007F212E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74FB85D1" w14:textId="77777777" w:rsidR="007F212E" w:rsidRDefault="007F212E" w:rsidP="007F212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Wiltshire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7049878D" w14:textId="77777777" w:rsidR="007F212E" w:rsidRDefault="007F212E" w:rsidP="007F21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4FE22A54" w14:textId="77777777" w:rsidR="007F212E" w:rsidRDefault="007F212E" w:rsidP="007F2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EA6F7" w14:textId="77777777" w:rsidR="007F212E" w:rsidRDefault="007F212E" w:rsidP="007F2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D83263" w14:textId="77777777" w:rsidR="007F212E" w:rsidRDefault="007F212E" w:rsidP="007F21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28D739F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6CD9E" w14:textId="77777777" w:rsidR="007F212E" w:rsidRDefault="007F212E" w:rsidP="009139A6">
      <w:r>
        <w:separator/>
      </w:r>
    </w:p>
  </w:endnote>
  <w:endnote w:type="continuationSeparator" w:id="0">
    <w:p w14:paraId="33393EB0" w14:textId="77777777" w:rsidR="007F212E" w:rsidRDefault="007F21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878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69A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E5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7385B" w14:textId="77777777" w:rsidR="007F212E" w:rsidRDefault="007F212E" w:rsidP="009139A6">
      <w:r>
        <w:separator/>
      </w:r>
    </w:p>
  </w:footnote>
  <w:footnote w:type="continuationSeparator" w:id="0">
    <w:p w14:paraId="73106725" w14:textId="77777777" w:rsidR="007F212E" w:rsidRDefault="007F21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F31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212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6E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12E"/>
    <w:rsid w:val="000666E0"/>
    <w:rsid w:val="002510B7"/>
    <w:rsid w:val="005C130B"/>
    <w:rsid w:val="007F212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CB98"/>
  <w15:chartTrackingRefBased/>
  <w15:docId w15:val="{C4F4F3B8-73D7-4581-B681-7B97F7CF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2021-05-25T11:36:00Z</dcterms:created>
  <dcterms:modified xsi:type="dcterms:W3CDTF">2021-05-25T11:36:00Z</dcterms:modified>
</cp:coreProperties>
</file>