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72B7E" w14:textId="77777777" w:rsidR="00424A0F" w:rsidRDefault="00424A0F" w:rsidP="00424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DAUNT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F5C4D59" w14:textId="77777777" w:rsidR="00424A0F" w:rsidRDefault="00424A0F" w:rsidP="00424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Spalding, Lincolnshire. Tanner.</w:t>
      </w:r>
    </w:p>
    <w:p w14:paraId="43104199" w14:textId="77777777" w:rsidR="00424A0F" w:rsidRDefault="00424A0F" w:rsidP="00424A0F">
      <w:pPr>
        <w:rPr>
          <w:rFonts w:ascii="Times New Roman" w:hAnsi="Times New Roman" w:cs="Times New Roman"/>
        </w:rPr>
      </w:pPr>
    </w:p>
    <w:p w14:paraId="61B16492" w14:textId="77777777" w:rsidR="00424A0F" w:rsidRDefault="00424A0F" w:rsidP="00424A0F">
      <w:pPr>
        <w:rPr>
          <w:rFonts w:ascii="Times New Roman" w:hAnsi="Times New Roman" w:cs="Times New Roman"/>
        </w:rPr>
      </w:pPr>
    </w:p>
    <w:p w14:paraId="6D6C14A5" w14:textId="77777777" w:rsidR="00424A0F" w:rsidRDefault="00424A0F" w:rsidP="00424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More(q.v.) and his wife, Mary(q.v.), as the executors of George </w:t>
      </w:r>
    </w:p>
    <w:p w14:paraId="6660F573" w14:textId="77777777" w:rsidR="00424A0F" w:rsidRPr="000A434D" w:rsidRDefault="00424A0F" w:rsidP="00424A0F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Careby</w:t>
      </w:r>
      <w:proofErr w:type="spellEnd"/>
      <w:r>
        <w:rPr>
          <w:rFonts w:ascii="Times New Roman" w:hAnsi="Times New Roman" w:cs="Times New Roman"/>
        </w:rPr>
        <w:t>(q.v.), brought a plaint of debt against him, William Broun of Moulton(q.v.), William Webster of Sleaford(q.v.) and John Couper of Sleaford(q.v.).</w:t>
      </w:r>
    </w:p>
    <w:p w14:paraId="30B53231" w14:textId="77777777" w:rsidR="00424A0F" w:rsidRDefault="00424A0F" w:rsidP="00424A0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32534D7B" w14:textId="77777777" w:rsidR="00424A0F" w:rsidRDefault="00424A0F" w:rsidP="00424A0F">
      <w:pPr>
        <w:rPr>
          <w:rFonts w:ascii="Times New Roman" w:hAnsi="Times New Roman" w:cs="Times New Roman"/>
        </w:rPr>
      </w:pPr>
    </w:p>
    <w:p w14:paraId="40D02CB1" w14:textId="77777777" w:rsidR="00424A0F" w:rsidRDefault="00424A0F" w:rsidP="00424A0F">
      <w:pPr>
        <w:rPr>
          <w:rFonts w:ascii="Times New Roman" w:hAnsi="Times New Roman" w:cs="Times New Roman"/>
        </w:rPr>
      </w:pPr>
    </w:p>
    <w:p w14:paraId="0D4F674F" w14:textId="77777777" w:rsidR="00424A0F" w:rsidRDefault="00424A0F" w:rsidP="00424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June 2019</w:t>
      </w:r>
    </w:p>
    <w:p w14:paraId="67D80F4D" w14:textId="77777777" w:rsidR="006B2F86" w:rsidRPr="00E71FC3" w:rsidRDefault="00424A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427CC" w14:textId="77777777" w:rsidR="00424A0F" w:rsidRDefault="00424A0F" w:rsidP="00E71FC3">
      <w:r>
        <w:separator/>
      </w:r>
    </w:p>
  </w:endnote>
  <w:endnote w:type="continuationSeparator" w:id="0">
    <w:p w14:paraId="5741A659" w14:textId="77777777" w:rsidR="00424A0F" w:rsidRDefault="00424A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DE7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FFD9F" w14:textId="77777777" w:rsidR="00424A0F" w:rsidRDefault="00424A0F" w:rsidP="00E71FC3">
      <w:r>
        <w:separator/>
      </w:r>
    </w:p>
  </w:footnote>
  <w:footnote w:type="continuationSeparator" w:id="0">
    <w:p w14:paraId="7846098C" w14:textId="77777777" w:rsidR="00424A0F" w:rsidRDefault="00424A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0F"/>
    <w:rsid w:val="001A7C09"/>
    <w:rsid w:val="00424A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F134E"/>
  <w15:chartTrackingRefBased/>
  <w15:docId w15:val="{493708D6-2800-4792-B595-07A4E31D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0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2019-07-02T19:51:00Z</dcterms:created>
  <dcterms:modified xsi:type="dcterms:W3CDTF">2019-07-02T19:51:00Z</dcterms:modified>
</cp:coreProperties>
</file>