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D35" w:rsidRDefault="00CA7D35" w:rsidP="00CA7D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DAUNSER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CA7D35" w:rsidRDefault="00CA7D35" w:rsidP="00CA7D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Frithelstock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Priory.</w:t>
      </w:r>
    </w:p>
    <w:p w:rsidR="00CA7D35" w:rsidRDefault="00CA7D35" w:rsidP="00CA7D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7D35" w:rsidRDefault="00CA7D35" w:rsidP="00CA7D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7288" w:rsidRDefault="00467288" w:rsidP="004672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Devon, by Edmund</w:t>
      </w:r>
    </w:p>
    <w:p w:rsidR="00467288" w:rsidRDefault="00467288" w:rsidP="004672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Lacy, Bishop of Hereford(q.v.).</w:t>
      </w:r>
    </w:p>
    <w:p w:rsidR="00467288" w:rsidRDefault="00467288" w:rsidP="004672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vol.4</w:t>
      </w:r>
    </w:p>
    <w:p w:rsidR="00467288" w:rsidRDefault="00467288" w:rsidP="004672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pp.89-90)</w:t>
      </w:r>
    </w:p>
    <w:p w:rsidR="00467288" w:rsidRDefault="00467288" w:rsidP="004672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Sep.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:rsidR="00467288" w:rsidRDefault="00467288" w:rsidP="004672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vol.4 pp.90-1)</w:t>
      </w:r>
    </w:p>
    <w:p w:rsidR="00467288" w:rsidRDefault="00467288" w:rsidP="004672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Mar.1425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same place by the Bishop.</w:t>
      </w:r>
    </w:p>
    <w:p w:rsidR="00467288" w:rsidRDefault="00467288" w:rsidP="004672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(ibid.p.93)</w:t>
      </w:r>
      <w:bookmarkStart w:id="0" w:name="_GoBack"/>
      <w:bookmarkEnd w:id="0"/>
    </w:p>
    <w:p w:rsidR="00CA7D35" w:rsidRDefault="00CA7D35" w:rsidP="00CA7D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Devon,</w:t>
      </w:r>
    </w:p>
    <w:p w:rsidR="00CA7D35" w:rsidRDefault="00CA7D35" w:rsidP="00CA7D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Edmund Lacy, Bishop of Exeter(q.v.).</w:t>
      </w:r>
    </w:p>
    <w:p w:rsidR="00CA7D35" w:rsidRDefault="00CA7D35" w:rsidP="00CA7D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vol.4 pp.93-5)</w:t>
      </w:r>
    </w:p>
    <w:p w:rsidR="00CA7D35" w:rsidRDefault="00CA7D35" w:rsidP="00CA7D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7D35" w:rsidRDefault="00CA7D35" w:rsidP="00CA7D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7D35" w:rsidRDefault="00CA7D35" w:rsidP="00CA7D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2016</w:t>
      </w:r>
    </w:p>
    <w:p w:rsidR="006B2F86" w:rsidRPr="00CA7D35" w:rsidRDefault="0046728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CA7D3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D35" w:rsidRDefault="00CA7D35" w:rsidP="00E71FC3">
      <w:pPr>
        <w:spacing w:after="0" w:line="240" w:lineRule="auto"/>
      </w:pPr>
      <w:r>
        <w:separator/>
      </w:r>
    </w:p>
  </w:endnote>
  <w:endnote w:type="continuationSeparator" w:id="0">
    <w:p w:rsidR="00CA7D35" w:rsidRDefault="00CA7D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D35" w:rsidRDefault="00CA7D35" w:rsidP="00E71FC3">
      <w:pPr>
        <w:spacing w:after="0" w:line="240" w:lineRule="auto"/>
      </w:pPr>
      <w:r>
        <w:separator/>
      </w:r>
    </w:p>
  </w:footnote>
  <w:footnote w:type="continuationSeparator" w:id="0">
    <w:p w:rsidR="00CA7D35" w:rsidRDefault="00CA7D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5"/>
    <w:rsid w:val="00467288"/>
    <w:rsid w:val="00AB52E8"/>
    <w:rsid w:val="00B16D3F"/>
    <w:rsid w:val="00CA7D3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58320"/>
  <w15:chartTrackingRefBased/>
  <w15:docId w15:val="{CD4CD43C-9948-4C0B-8A5E-84C0A5A10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2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2016-03-05T19:49:00Z</dcterms:created>
  <dcterms:modified xsi:type="dcterms:W3CDTF">2016-04-25T09:16:00Z</dcterms:modified>
</cp:coreProperties>
</file>