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AAF0A8" w14:textId="77777777" w:rsidR="00926A49" w:rsidRDefault="00926A49" w:rsidP="00926A4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Richard DAUNSE</w:t>
      </w:r>
      <w:r>
        <w:rPr>
          <w:rFonts w:ascii="Times New Roman" w:hAnsi="Times New Roman" w:cs="Times New Roman"/>
          <w:sz w:val="24"/>
          <w:szCs w:val="24"/>
        </w:rPr>
        <w:t xml:space="preserve"> 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fl.1406)</w:t>
      </w:r>
    </w:p>
    <w:p w14:paraId="1CDF3D04" w14:textId="77777777" w:rsidR="00926A49" w:rsidRDefault="00926A49" w:rsidP="00926A4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B349014" w14:textId="77777777" w:rsidR="00926A49" w:rsidRDefault="00926A49" w:rsidP="00926A4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A882FFF" w14:textId="77777777" w:rsidR="00926A49" w:rsidRDefault="00926A49" w:rsidP="00926A4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5 Oct.1406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a juror on the inquisition </w:t>
      </w:r>
      <w:proofErr w:type="gramStart"/>
      <w:r>
        <w:rPr>
          <w:rFonts w:ascii="Times New Roman" w:hAnsi="Times New Roman" w:cs="Times New Roman"/>
          <w:sz w:val="24"/>
          <w:szCs w:val="24"/>
        </w:rPr>
        <w:t>post mortem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held in Salisbury into lands</w:t>
      </w:r>
    </w:p>
    <w:p w14:paraId="05A63696" w14:textId="77777777" w:rsidR="00926A49" w:rsidRDefault="00926A49" w:rsidP="00926A4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of Joan Bordon(q.v.).</w:t>
      </w:r>
    </w:p>
    <w:p w14:paraId="5488D003" w14:textId="77777777" w:rsidR="00926A49" w:rsidRDefault="00926A49" w:rsidP="00926A4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19-39)</w:t>
      </w:r>
    </w:p>
    <w:p w14:paraId="1FA0F3C9" w14:textId="77777777" w:rsidR="00926A49" w:rsidRDefault="00926A49" w:rsidP="00926A4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CB520AF" w14:textId="77777777" w:rsidR="00926A49" w:rsidRDefault="00926A49" w:rsidP="00926A4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BB3E265" w14:textId="77777777" w:rsidR="00926A49" w:rsidRDefault="00926A49" w:rsidP="00926A4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19 April 2021</w:t>
      </w:r>
    </w:p>
    <w:p w14:paraId="7317E003" w14:textId="4F010A3E" w:rsidR="00BA00AB" w:rsidRPr="00926A4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926A4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DBA99DA" w14:textId="77777777" w:rsidR="00926A49" w:rsidRDefault="00926A49" w:rsidP="009139A6">
      <w:r>
        <w:separator/>
      </w:r>
    </w:p>
  </w:endnote>
  <w:endnote w:type="continuationSeparator" w:id="0">
    <w:p w14:paraId="2D903FA9" w14:textId="77777777" w:rsidR="00926A49" w:rsidRDefault="00926A49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62E7C2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377D08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DD4C83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5F9D889" w14:textId="77777777" w:rsidR="00926A49" w:rsidRDefault="00926A49" w:rsidP="009139A6">
      <w:r>
        <w:separator/>
      </w:r>
    </w:p>
  </w:footnote>
  <w:footnote w:type="continuationSeparator" w:id="0">
    <w:p w14:paraId="2B32A60E" w14:textId="77777777" w:rsidR="00926A49" w:rsidRDefault="00926A49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0E3184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762E4D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758016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6A49"/>
    <w:rsid w:val="000666E0"/>
    <w:rsid w:val="002510B7"/>
    <w:rsid w:val="005C130B"/>
    <w:rsid w:val="00826F5C"/>
    <w:rsid w:val="009139A6"/>
    <w:rsid w:val="00926A49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66AB64"/>
  <w15:chartTrackingRefBased/>
  <w15:docId w15:val="{916058AB-CAFB-48F0-A3E7-0A14D22D83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1</TotalTime>
  <Pages>1</Pages>
  <Words>32</Words>
  <Characters>186</Characters>
  <Application>Microsoft Office Word</Application>
  <DocSecurity>0</DocSecurity>
  <Lines>1</Lines>
  <Paragraphs>1</Paragraphs>
  <ScaleCrop>false</ScaleCrop>
  <Company/>
  <LinksUpToDate>false</LinksUpToDate>
  <CharactersWithSpaces>217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2021-04-19T19:03:00Z</dcterms:created>
  <dcterms:modified xsi:type="dcterms:W3CDTF">2021-04-19T19:04:00Z</dcterms:modified>
</cp:coreProperties>
</file>