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FFA1C" w14:textId="77777777" w:rsidR="00276D46" w:rsidRDefault="00276D46" w:rsidP="00276D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DAUNSE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652AD551" w14:textId="77777777" w:rsidR="00276D46" w:rsidRDefault="00276D46" w:rsidP="00276D46">
      <w:pPr>
        <w:pStyle w:val="NoSpacing"/>
        <w:rPr>
          <w:rFonts w:cs="Times New Roman"/>
          <w:szCs w:val="24"/>
        </w:rPr>
      </w:pPr>
    </w:p>
    <w:p w14:paraId="374679C4" w14:textId="77777777" w:rsidR="00276D46" w:rsidRDefault="00276D46" w:rsidP="00276D46">
      <w:pPr>
        <w:pStyle w:val="NoSpacing"/>
        <w:rPr>
          <w:rFonts w:cs="Times New Roman"/>
          <w:szCs w:val="24"/>
        </w:rPr>
      </w:pPr>
    </w:p>
    <w:p w14:paraId="25BA18EA" w14:textId="77777777" w:rsidR="00276D46" w:rsidRDefault="00276D46" w:rsidP="00276D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Salisbury into lands</w:t>
      </w:r>
    </w:p>
    <w:p w14:paraId="6F5A9223" w14:textId="77777777" w:rsidR="00276D46" w:rsidRDefault="00276D46" w:rsidP="00276D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Joan Bordon(q.v.).</w:t>
      </w:r>
    </w:p>
    <w:p w14:paraId="00A52D59" w14:textId="77777777" w:rsidR="00276D46" w:rsidRDefault="00276D46" w:rsidP="00276D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03B79">
          <w:rPr>
            <w:rStyle w:val="Hyperlink"/>
            <w:rFonts w:cs="Times New Roman"/>
            <w:szCs w:val="24"/>
          </w:rPr>
          <w:t>https://inquisitionspostmortem.ac.uk/view/inquisition/19-039/</w:t>
        </w:r>
      </w:hyperlink>
      <w:r>
        <w:rPr>
          <w:rFonts w:cs="Times New Roman"/>
          <w:szCs w:val="24"/>
        </w:rPr>
        <w:t xml:space="preserve"> )</w:t>
      </w:r>
    </w:p>
    <w:p w14:paraId="5BC960B5" w14:textId="77777777" w:rsidR="00276D46" w:rsidRDefault="00276D46" w:rsidP="00276D46">
      <w:pPr>
        <w:pStyle w:val="NoSpacing"/>
        <w:rPr>
          <w:rFonts w:cs="Times New Roman"/>
          <w:szCs w:val="24"/>
        </w:rPr>
      </w:pPr>
    </w:p>
    <w:p w14:paraId="578FF47E" w14:textId="77777777" w:rsidR="00276D46" w:rsidRDefault="00276D46" w:rsidP="00276D46">
      <w:pPr>
        <w:pStyle w:val="NoSpacing"/>
        <w:rPr>
          <w:rFonts w:cs="Times New Roman"/>
          <w:szCs w:val="24"/>
        </w:rPr>
      </w:pPr>
    </w:p>
    <w:p w14:paraId="48A36AED" w14:textId="77777777" w:rsidR="00276D46" w:rsidRDefault="00276D46" w:rsidP="00276D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December 2023</w:t>
      </w:r>
    </w:p>
    <w:p w14:paraId="598F4E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8B261" w14:textId="77777777" w:rsidR="00276D46" w:rsidRDefault="00276D46" w:rsidP="009139A6">
      <w:r>
        <w:separator/>
      </w:r>
    </w:p>
  </w:endnote>
  <w:endnote w:type="continuationSeparator" w:id="0">
    <w:p w14:paraId="6D2DF2DD" w14:textId="77777777" w:rsidR="00276D46" w:rsidRDefault="00276D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EF0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7CFD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4F6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4D796" w14:textId="77777777" w:rsidR="00276D46" w:rsidRDefault="00276D46" w:rsidP="009139A6">
      <w:r>
        <w:separator/>
      </w:r>
    </w:p>
  </w:footnote>
  <w:footnote w:type="continuationSeparator" w:id="0">
    <w:p w14:paraId="7FC25EE7" w14:textId="77777777" w:rsidR="00276D46" w:rsidRDefault="00276D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7CE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56E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ABD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D46"/>
    <w:rsid w:val="000666E0"/>
    <w:rsid w:val="002510B7"/>
    <w:rsid w:val="00276D4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DDC4C"/>
  <w15:chartTrackingRefBased/>
  <w15:docId w15:val="{B853B4BF-E74D-4FD2-A830-9D823DDC3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76D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39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2023-12-17T21:42:00Z</dcterms:created>
  <dcterms:modified xsi:type="dcterms:W3CDTF">2023-12-17T21:42:00Z</dcterms:modified>
</cp:coreProperties>
</file>