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027F4" w14:textId="77777777" w:rsidR="00662480" w:rsidRDefault="00662480" w:rsidP="00662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DAUNGEUS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EB98465" w14:textId="77777777" w:rsidR="00662480" w:rsidRDefault="00662480" w:rsidP="00662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18FED8" w14:textId="77777777" w:rsidR="00662480" w:rsidRDefault="00662480" w:rsidP="00662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F56A60" w14:textId="77777777" w:rsidR="00662480" w:rsidRDefault="00662480" w:rsidP="00662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64FED0C5" w14:textId="77777777" w:rsidR="00662480" w:rsidRDefault="00662480" w:rsidP="00662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Wiltshire.</w:t>
      </w:r>
    </w:p>
    <w:p w14:paraId="1E9C04FD" w14:textId="77777777" w:rsidR="00662480" w:rsidRDefault="00662480" w:rsidP="00662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62781535" w14:textId="77777777" w:rsidR="00662480" w:rsidRDefault="00662480" w:rsidP="00662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D26E0B" w14:textId="77777777" w:rsidR="00662480" w:rsidRDefault="00662480" w:rsidP="00662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D46308" w14:textId="77777777" w:rsidR="00662480" w:rsidRPr="00680D2B" w:rsidRDefault="00662480" w:rsidP="00662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May 2021</w:t>
      </w:r>
    </w:p>
    <w:p w14:paraId="654B8496" w14:textId="30E7E4E0" w:rsidR="00BA00AB" w:rsidRPr="0066248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624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58BA1" w14:textId="77777777" w:rsidR="00662480" w:rsidRDefault="00662480" w:rsidP="009139A6">
      <w:r>
        <w:separator/>
      </w:r>
    </w:p>
  </w:endnote>
  <w:endnote w:type="continuationSeparator" w:id="0">
    <w:p w14:paraId="1FB88167" w14:textId="77777777" w:rsidR="00662480" w:rsidRDefault="006624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DBA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64EF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CEA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A4C88" w14:textId="77777777" w:rsidR="00662480" w:rsidRDefault="00662480" w:rsidP="009139A6">
      <w:r>
        <w:separator/>
      </w:r>
    </w:p>
  </w:footnote>
  <w:footnote w:type="continuationSeparator" w:id="0">
    <w:p w14:paraId="3340427E" w14:textId="77777777" w:rsidR="00662480" w:rsidRDefault="006624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541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F6A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E03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480"/>
    <w:rsid w:val="000666E0"/>
    <w:rsid w:val="002510B7"/>
    <w:rsid w:val="005C130B"/>
    <w:rsid w:val="0066248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76E06"/>
  <w15:chartTrackingRefBased/>
  <w15:docId w15:val="{92229967-B237-4B27-BB08-8B34CF336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2021-05-02T11:20:00Z</dcterms:created>
  <dcterms:modified xsi:type="dcterms:W3CDTF">2021-05-02T11:20:00Z</dcterms:modified>
</cp:coreProperties>
</file>