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F15157" w14:textId="77777777" w:rsidR="00025844" w:rsidRDefault="00025844" w:rsidP="0002584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William DAUNGENS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44CA3266" w14:textId="77777777" w:rsidR="00025844" w:rsidRDefault="00025844" w:rsidP="0002584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BFC4AF3" w14:textId="77777777" w:rsidR="00025844" w:rsidRDefault="00025844" w:rsidP="0002584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38D40DB1" w14:textId="77777777" w:rsidR="00025844" w:rsidRDefault="00025844" w:rsidP="0002584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3A1E08BB" w14:textId="77777777" w:rsidR="00025844" w:rsidRDefault="00025844" w:rsidP="0002584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2D41C813" w14:textId="77777777" w:rsidR="00025844" w:rsidRDefault="00025844" w:rsidP="0002584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good and possessions, and others both great and small in Wiltshire, except </w:t>
      </w:r>
    </w:p>
    <w:p w14:paraId="4FA54815" w14:textId="77777777" w:rsidR="00025844" w:rsidRDefault="00025844" w:rsidP="0002584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ecclesiastical persons, the two fifteenths and two tenths granted to the King at </w:t>
      </w:r>
    </w:p>
    <w:p w14:paraId="12CB3CE7" w14:textId="77777777" w:rsidR="00025844" w:rsidRDefault="00025844" w:rsidP="00025844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last Parliament.   (C.F.R. 1399-1405 pp.282-3)</w:t>
      </w:r>
    </w:p>
    <w:p w14:paraId="19EC1348" w14:textId="77777777" w:rsidR="00025844" w:rsidRDefault="00025844" w:rsidP="0002584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10AC6ED3" w14:textId="77777777" w:rsidR="00025844" w:rsidRDefault="00025844" w:rsidP="0002584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2245AEF" w14:textId="77777777" w:rsidR="00025844" w:rsidRDefault="00025844" w:rsidP="0002584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July 2021</w:t>
      </w:r>
    </w:p>
    <w:p w14:paraId="29228D1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F554E5" w14:textId="77777777" w:rsidR="00025844" w:rsidRDefault="00025844" w:rsidP="009139A6">
      <w:r>
        <w:separator/>
      </w:r>
    </w:p>
  </w:endnote>
  <w:endnote w:type="continuationSeparator" w:id="0">
    <w:p w14:paraId="47BF915F" w14:textId="77777777" w:rsidR="00025844" w:rsidRDefault="0002584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306D6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CE26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64B5F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8BE5C7" w14:textId="77777777" w:rsidR="00025844" w:rsidRDefault="00025844" w:rsidP="009139A6">
      <w:r>
        <w:separator/>
      </w:r>
    </w:p>
  </w:footnote>
  <w:footnote w:type="continuationSeparator" w:id="0">
    <w:p w14:paraId="348F3833" w14:textId="77777777" w:rsidR="00025844" w:rsidRDefault="0002584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B3F07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726AEB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5A76D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5844"/>
    <w:rsid w:val="0002584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85BFFA"/>
  <w15:chartTrackingRefBased/>
  <w15:docId w15:val="{70C4FF1A-E0C3-4717-99A1-8DCC43EBDB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63</Words>
  <Characters>362</Characters>
  <Application>Microsoft Office Word</Application>
  <DocSecurity>0</DocSecurity>
  <Lines>3</Lines>
  <Paragraphs>1</Paragraphs>
  <ScaleCrop>false</ScaleCrop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2021-07-26T16:26:00Z</dcterms:created>
  <dcterms:modified xsi:type="dcterms:W3CDTF">2021-07-26T16:26:00Z</dcterms:modified>
</cp:coreProperties>
</file>