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4E335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DAUNEY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40FD0E2B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155E03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C4837E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Nov.1480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Sparowe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 was pardoned for not appearing to answer</w:t>
      </w:r>
    </w:p>
    <w:p w14:paraId="22F5298E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plea that he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chattels to the value of £6 to him.  </w:t>
      </w:r>
    </w:p>
    <w:p w14:paraId="3247E994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p.187)</w:t>
      </w:r>
    </w:p>
    <w:p w14:paraId="0BD8A710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8DD18E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ACE5AB" w14:textId="77777777" w:rsidR="00C94C83" w:rsidRDefault="00C94C83" w:rsidP="00C94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p w14:paraId="31B346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F03D0" w14:textId="77777777" w:rsidR="00C94C83" w:rsidRDefault="00C94C83" w:rsidP="009139A6">
      <w:r>
        <w:separator/>
      </w:r>
    </w:p>
  </w:endnote>
  <w:endnote w:type="continuationSeparator" w:id="0">
    <w:p w14:paraId="5692C84E" w14:textId="77777777" w:rsidR="00C94C83" w:rsidRDefault="00C94C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28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138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841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426DF" w14:textId="77777777" w:rsidR="00C94C83" w:rsidRDefault="00C94C83" w:rsidP="009139A6">
      <w:r>
        <w:separator/>
      </w:r>
    </w:p>
  </w:footnote>
  <w:footnote w:type="continuationSeparator" w:id="0">
    <w:p w14:paraId="6B779F2E" w14:textId="77777777" w:rsidR="00C94C83" w:rsidRDefault="00C94C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D9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8F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66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C8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4C8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C770D"/>
  <w15:chartTrackingRefBased/>
  <w15:docId w15:val="{3C9FC34C-4819-4135-91A6-12F259AA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2022-01-14T16:57:00Z</dcterms:created>
  <dcterms:modified xsi:type="dcterms:W3CDTF">2022-01-14T16:58:00Z</dcterms:modified>
</cp:coreProperties>
</file>