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2821A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Henry DAUNEY</w:t>
      </w:r>
      <w:r>
        <w:t xml:space="preserve">       (fl.1483)</w:t>
      </w:r>
    </w:p>
    <w:p w14:paraId="4995E37B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</w:p>
    <w:p w14:paraId="1644BCD5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</w:p>
    <w:p w14:paraId="660CE502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He made a plaint of debt against John </w:t>
      </w:r>
      <w:proofErr w:type="spellStart"/>
      <w:r>
        <w:t>Aunger</w:t>
      </w:r>
      <w:proofErr w:type="spellEnd"/>
      <w:r>
        <w:t xml:space="preserve"> of Grimsby(q.v.).</w:t>
      </w:r>
    </w:p>
    <w:p w14:paraId="17BA6F52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664D5E59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</w:p>
    <w:p w14:paraId="41297A10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</w:p>
    <w:p w14:paraId="6F3C89B5" w14:textId="77777777" w:rsidR="00D651D7" w:rsidRDefault="00D651D7" w:rsidP="00D651D7">
      <w:pPr>
        <w:pStyle w:val="NoSpacing"/>
        <w:tabs>
          <w:tab w:val="left" w:pos="720"/>
          <w:tab w:val="left" w:pos="1440"/>
        </w:tabs>
      </w:pPr>
      <w:r>
        <w:t>28 November 2019</w:t>
      </w:r>
    </w:p>
    <w:p w14:paraId="5A56A6F4" w14:textId="77777777" w:rsidR="006B2F86" w:rsidRPr="00E71FC3" w:rsidRDefault="00D651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FFAAF" w14:textId="77777777" w:rsidR="00D651D7" w:rsidRDefault="00D651D7" w:rsidP="00E71FC3">
      <w:pPr>
        <w:spacing w:after="0" w:line="240" w:lineRule="auto"/>
      </w:pPr>
      <w:r>
        <w:separator/>
      </w:r>
    </w:p>
  </w:endnote>
  <w:endnote w:type="continuationSeparator" w:id="0">
    <w:p w14:paraId="143D0762" w14:textId="77777777" w:rsidR="00D651D7" w:rsidRDefault="00D651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9333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FBDE0" w14:textId="77777777" w:rsidR="00D651D7" w:rsidRDefault="00D651D7" w:rsidP="00E71FC3">
      <w:pPr>
        <w:spacing w:after="0" w:line="240" w:lineRule="auto"/>
      </w:pPr>
      <w:r>
        <w:separator/>
      </w:r>
    </w:p>
  </w:footnote>
  <w:footnote w:type="continuationSeparator" w:id="0">
    <w:p w14:paraId="4F31FC93" w14:textId="77777777" w:rsidR="00D651D7" w:rsidRDefault="00D651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D7"/>
    <w:rsid w:val="001A7C09"/>
    <w:rsid w:val="00577BD5"/>
    <w:rsid w:val="006A1F77"/>
    <w:rsid w:val="00733BE7"/>
    <w:rsid w:val="00AB52E8"/>
    <w:rsid w:val="00B16D3F"/>
    <w:rsid w:val="00D651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43968"/>
  <w15:chartTrackingRefBased/>
  <w15:docId w15:val="{3418B0EA-EE53-4160-9078-417B5314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651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2019-12-09T21:23:00Z</dcterms:created>
  <dcterms:modified xsi:type="dcterms:W3CDTF">2019-12-09T21:23:00Z</dcterms:modified>
</cp:coreProperties>
</file>