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54E" w:rsidRDefault="00AF654E" w:rsidP="00AF654E">
      <w:pPr>
        <w:pStyle w:val="NoSpacing"/>
      </w:pPr>
      <w:r>
        <w:rPr>
          <w:u w:val="single"/>
        </w:rPr>
        <w:t>Richard DAUNEDEDE</w:t>
      </w:r>
      <w:r>
        <w:t xml:space="preserve">       </w:t>
      </w:r>
      <w:r>
        <w:t>(fl.1420)</w:t>
      </w:r>
    </w:p>
    <w:p w:rsidR="00AF654E" w:rsidRDefault="00AF654E" w:rsidP="00AF654E">
      <w:pPr>
        <w:pStyle w:val="NoSpacing"/>
      </w:pPr>
    </w:p>
    <w:p w:rsidR="00AF654E" w:rsidRDefault="00AF654E" w:rsidP="00AF654E">
      <w:pPr>
        <w:pStyle w:val="NoSpacing"/>
      </w:pPr>
    </w:p>
    <w:p w:rsidR="00AF654E" w:rsidRDefault="00AF654E" w:rsidP="00AF654E">
      <w:pPr>
        <w:pStyle w:val="NoSpacing"/>
      </w:pPr>
      <w:r>
        <w:t xml:space="preserve">  4 Nov.1420</w:t>
      </w:r>
      <w:r>
        <w:tab/>
        <w:t>He held 1/4</w:t>
      </w:r>
      <w:bookmarkStart w:id="0" w:name="_GoBack"/>
      <w:bookmarkEnd w:id="0"/>
      <w:r>
        <w:t>0 of a knight’s fee in Bentham, Gloucestershire.</w:t>
      </w:r>
    </w:p>
    <w:p w:rsidR="00AF654E" w:rsidRDefault="00AF654E" w:rsidP="00AF654E">
      <w:pPr>
        <w:pStyle w:val="NoSpacing"/>
      </w:pPr>
      <w:r>
        <w:tab/>
      </w:r>
      <w:r>
        <w:tab/>
        <w:t>(www.inquisitionspostmortem.ac.uk  ref. eCIPM 21-620)</w:t>
      </w:r>
    </w:p>
    <w:p w:rsidR="00AF654E" w:rsidRDefault="00AF654E" w:rsidP="00AF654E">
      <w:pPr>
        <w:pStyle w:val="NoSpacing"/>
      </w:pPr>
    </w:p>
    <w:p w:rsidR="00AF654E" w:rsidRDefault="00AF654E" w:rsidP="00AF654E">
      <w:pPr>
        <w:pStyle w:val="NoSpacing"/>
      </w:pPr>
    </w:p>
    <w:p w:rsidR="00AF654E" w:rsidRPr="00D65300" w:rsidRDefault="00AF654E" w:rsidP="00AF654E">
      <w:pPr>
        <w:pStyle w:val="NoSpacing"/>
      </w:pPr>
      <w:r>
        <w:t>14 November 2016</w:t>
      </w:r>
    </w:p>
    <w:p w:rsidR="006B2F86" w:rsidRPr="00AF654E" w:rsidRDefault="00AF654E" w:rsidP="00E71FC3">
      <w:pPr>
        <w:pStyle w:val="NoSpacing"/>
      </w:pPr>
    </w:p>
    <w:sectPr w:rsidR="006B2F86" w:rsidRPr="00AF65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54E" w:rsidRDefault="00AF654E" w:rsidP="00E71FC3">
      <w:pPr>
        <w:spacing w:after="0" w:line="240" w:lineRule="auto"/>
      </w:pPr>
      <w:r>
        <w:separator/>
      </w:r>
    </w:p>
  </w:endnote>
  <w:endnote w:type="continuationSeparator" w:id="0">
    <w:p w:rsidR="00AF654E" w:rsidRDefault="00AF65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54E" w:rsidRDefault="00AF654E" w:rsidP="00E71FC3">
      <w:pPr>
        <w:spacing w:after="0" w:line="240" w:lineRule="auto"/>
      </w:pPr>
      <w:r>
        <w:separator/>
      </w:r>
    </w:p>
  </w:footnote>
  <w:footnote w:type="continuationSeparator" w:id="0">
    <w:p w:rsidR="00AF654E" w:rsidRDefault="00AF65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4E"/>
    <w:rsid w:val="001A7C09"/>
    <w:rsid w:val="00733BE7"/>
    <w:rsid w:val="00AB52E8"/>
    <w:rsid w:val="00AF654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84D3C"/>
  <w15:chartTrackingRefBased/>
  <w15:docId w15:val="{3394A670-067B-4F0A-BBA3-C838F53A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2016-11-14T21:50:00Z</dcterms:created>
  <dcterms:modified xsi:type="dcterms:W3CDTF">2016-11-14T21:50:00Z</dcterms:modified>
</cp:coreProperties>
</file>