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1E60" w:rsidRDefault="00F91E60" w:rsidP="00F91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DAUNE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91E60" w:rsidRDefault="00F91E60" w:rsidP="00F91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Croydon, Surrey. Labourer.</w:t>
      </w:r>
    </w:p>
    <w:p w:rsidR="00F91E60" w:rsidRDefault="00F91E60" w:rsidP="00F91E60">
      <w:pPr>
        <w:rPr>
          <w:rFonts w:ascii="Times New Roman" w:hAnsi="Times New Roman" w:cs="Times New Roman"/>
        </w:rPr>
      </w:pPr>
    </w:p>
    <w:p w:rsidR="00F91E60" w:rsidRDefault="00F91E60" w:rsidP="00F91E60">
      <w:pPr>
        <w:rPr>
          <w:rFonts w:ascii="Times New Roman" w:hAnsi="Times New Roman" w:cs="Times New Roman"/>
        </w:rPr>
      </w:pPr>
    </w:p>
    <w:p w:rsidR="00F91E60" w:rsidRDefault="00F91E60" w:rsidP="00F91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Legh(q.v.) brought a plaint of trespass and taking against him,</w:t>
      </w:r>
    </w:p>
    <w:p w:rsidR="00F91E60" w:rsidRDefault="00F91E60" w:rsidP="00F91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Gord</w:t>
      </w:r>
      <w:proofErr w:type="spellEnd"/>
      <w:r>
        <w:rPr>
          <w:rFonts w:ascii="Times New Roman" w:hAnsi="Times New Roman" w:cs="Times New Roman"/>
        </w:rPr>
        <w:t>(q.v.) and Thomas Stacy(q.v.), both of Croydon, Surrey.</w:t>
      </w:r>
    </w:p>
    <w:p w:rsidR="00F91E60" w:rsidRDefault="00F91E60" w:rsidP="00F91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91E60" w:rsidRDefault="00F91E60" w:rsidP="00F91E60">
      <w:pPr>
        <w:rPr>
          <w:rFonts w:ascii="Times New Roman" w:hAnsi="Times New Roman" w:cs="Times New Roman"/>
        </w:rPr>
      </w:pPr>
    </w:p>
    <w:p w:rsidR="00F91E60" w:rsidRDefault="00F91E60" w:rsidP="00F91E60">
      <w:pPr>
        <w:rPr>
          <w:rFonts w:ascii="Times New Roman" w:hAnsi="Times New Roman" w:cs="Times New Roman"/>
        </w:rPr>
      </w:pPr>
    </w:p>
    <w:p w:rsidR="00F91E60" w:rsidRDefault="00F91E60" w:rsidP="00F91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March 2018</w:t>
      </w:r>
    </w:p>
    <w:p w:rsidR="006B2F86" w:rsidRPr="00E71FC3" w:rsidRDefault="00F91E6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1E60" w:rsidRDefault="00F91E60" w:rsidP="00E71FC3">
      <w:r>
        <w:separator/>
      </w:r>
    </w:p>
  </w:endnote>
  <w:endnote w:type="continuationSeparator" w:id="0">
    <w:p w:rsidR="00F91E60" w:rsidRDefault="00F91E6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1E60" w:rsidRDefault="00F91E60" w:rsidP="00E71FC3">
      <w:r>
        <w:separator/>
      </w:r>
    </w:p>
  </w:footnote>
  <w:footnote w:type="continuationSeparator" w:id="0">
    <w:p w:rsidR="00F91E60" w:rsidRDefault="00F91E6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E6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9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33CF66-BF14-4A33-B6A5-3F855B093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1E6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91E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2018-03-19T20:41:00Z</dcterms:created>
  <dcterms:modified xsi:type="dcterms:W3CDTF">2018-03-19T20:42:00Z</dcterms:modified>
</cp:coreProperties>
</file>