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73DE9D" w14:textId="77777777" w:rsidR="004D5BE7" w:rsidRDefault="004D5BE7" w:rsidP="004D5BE7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DAUNDY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92FE349" w14:textId="77777777" w:rsidR="004D5BE7" w:rsidRDefault="004D5BE7" w:rsidP="004D5BE7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</w:p>
    <w:p w14:paraId="5D2F2E7A" w14:textId="77777777" w:rsidR="004D5BE7" w:rsidRDefault="004D5BE7" w:rsidP="004D5BE7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</w:p>
    <w:p w14:paraId="7616D8AE" w14:textId="77777777" w:rsidR="004D5BE7" w:rsidRDefault="004D5BE7" w:rsidP="004D5BE7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and Thomas </w:t>
      </w:r>
      <w:proofErr w:type="spellStart"/>
      <w:r>
        <w:rPr>
          <w:rFonts w:ascii="Times New Roman" w:hAnsi="Times New Roman" w:cs="Times New Roman"/>
        </w:rPr>
        <w:t>Plomner</w:t>
      </w:r>
      <w:proofErr w:type="spellEnd"/>
      <w:r>
        <w:rPr>
          <w:rFonts w:ascii="Times New Roman" w:hAnsi="Times New Roman" w:cs="Times New Roman"/>
        </w:rPr>
        <w:t>(q.v.) made a plaint of debt against Richard Pile of</w:t>
      </w:r>
    </w:p>
    <w:p w14:paraId="65838DA9" w14:textId="77777777" w:rsidR="004D5BE7" w:rsidRDefault="004D5BE7" w:rsidP="004D5BE7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Carleton Rode, Norfolk(q.v.), and William Pile of Carleton Rode(q.v.).</w:t>
      </w:r>
    </w:p>
    <w:p w14:paraId="02DE6F61" w14:textId="77777777" w:rsidR="004D5BE7" w:rsidRDefault="004D5BE7" w:rsidP="004D5BE7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8B44DB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A638DB1" w14:textId="77777777" w:rsidR="004D5BE7" w:rsidRDefault="004D5BE7" w:rsidP="004D5BE7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</w:p>
    <w:p w14:paraId="483F94A5" w14:textId="77777777" w:rsidR="004D5BE7" w:rsidRDefault="004D5BE7" w:rsidP="004D5BE7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</w:p>
    <w:p w14:paraId="4A366A83" w14:textId="77777777" w:rsidR="004D5BE7" w:rsidRDefault="004D5BE7" w:rsidP="004D5BE7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October 2018</w:t>
      </w:r>
    </w:p>
    <w:p w14:paraId="09256E24" w14:textId="77777777" w:rsidR="006B2F86" w:rsidRPr="00E71FC3" w:rsidRDefault="004D5BE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BB7479" w14:textId="77777777" w:rsidR="004D5BE7" w:rsidRDefault="004D5BE7" w:rsidP="00E71FC3">
      <w:r>
        <w:separator/>
      </w:r>
    </w:p>
  </w:endnote>
  <w:endnote w:type="continuationSeparator" w:id="0">
    <w:p w14:paraId="65931693" w14:textId="77777777" w:rsidR="004D5BE7" w:rsidRDefault="004D5BE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6BED7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FF2375" w14:textId="77777777" w:rsidR="004D5BE7" w:rsidRDefault="004D5BE7" w:rsidP="00E71FC3">
      <w:r>
        <w:separator/>
      </w:r>
    </w:p>
  </w:footnote>
  <w:footnote w:type="continuationSeparator" w:id="0">
    <w:p w14:paraId="4F8537EF" w14:textId="77777777" w:rsidR="004D5BE7" w:rsidRDefault="004D5BE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BE7"/>
    <w:rsid w:val="001A7C09"/>
    <w:rsid w:val="004D5BE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AF797"/>
  <w15:chartTrackingRefBased/>
  <w15:docId w15:val="{B1E2CCF1-F5D5-4847-A9EE-D5ED79460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5BE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D5B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2018-11-04T19:58:00Z</dcterms:created>
  <dcterms:modified xsi:type="dcterms:W3CDTF">2018-11-04T19:58:00Z</dcterms:modified>
</cp:coreProperties>
</file>