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191F7" w14:textId="4389F072" w:rsidR="007E78ED" w:rsidRDefault="007E78ED" w:rsidP="007E78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DAUNDEVERS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DDA14D7" w14:textId="03A3D74D" w:rsidR="007E78ED" w:rsidRDefault="007E78ED" w:rsidP="007E78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Shackerstone.</w:t>
      </w:r>
    </w:p>
    <w:p w14:paraId="5B697450" w14:textId="77777777" w:rsidR="007E78ED" w:rsidRDefault="007E78ED" w:rsidP="007E78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A01B1E" w14:textId="77777777" w:rsidR="007E78ED" w:rsidRDefault="007E78ED" w:rsidP="007E78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3D49FB" w14:textId="77777777" w:rsidR="007E78ED" w:rsidRDefault="007E78ED" w:rsidP="007E78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4E4BF43B" w14:textId="77777777" w:rsidR="007E78ED" w:rsidRDefault="007E78ED" w:rsidP="007E78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Leicestershire,</w:t>
      </w:r>
    </w:p>
    <w:p w14:paraId="52E5514D" w14:textId="77777777" w:rsidR="007E78ED" w:rsidRDefault="007E78ED" w:rsidP="007E78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except for Leicester.</w:t>
      </w:r>
    </w:p>
    <w:p w14:paraId="426CD6F5" w14:textId="77777777" w:rsidR="007E78ED" w:rsidRDefault="007E78ED" w:rsidP="007E78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647F42A1" w14:textId="77777777" w:rsidR="007E78ED" w:rsidRDefault="007E78ED" w:rsidP="007E78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2BFB3A" w14:textId="77777777" w:rsidR="007E78ED" w:rsidRDefault="007E78ED" w:rsidP="007E78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51804B" w14:textId="77777777" w:rsidR="007E78ED" w:rsidRPr="00680D2B" w:rsidRDefault="007E78ED" w:rsidP="007E78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387A46C3" w14:textId="44B374C5" w:rsidR="00BA00AB" w:rsidRPr="007E78E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E78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9DCA2" w14:textId="77777777" w:rsidR="007E78ED" w:rsidRDefault="007E78ED" w:rsidP="009139A6">
      <w:r>
        <w:separator/>
      </w:r>
    </w:p>
  </w:endnote>
  <w:endnote w:type="continuationSeparator" w:id="0">
    <w:p w14:paraId="285B75D7" w14:textId="77777777" w:rsidR="007E78ED" w:rsidRDefault="007E78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A3A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FB9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3FA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97F08" w14:textId="77777777" w:rsidR="007E78ED" w:rsidRDefault="007E78ED" w:rsidP="009139A6">
      <w:r>
        <w:separator/>
      </w:r>
    </w:p>
  </w:footnote>
  <w:footnote w:type="continuationSeparator" w:id="0">
    <w:p w14:paraId="687FF1E5" w14:textId="77777777" w:rsidR="007E78ED" w:rsidRDefault="007E78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9C2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96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7FE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8ED"/>
    <w:rsid w:val="000666E0"/>
    <w:rsid w:val="002510B7"/>
    <w:rsid w:val="005C130B"/>
    <w:rsid w:val="007E78E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C57F3"/>
  <w15:chartTrackingRefBased/>
  <w15:docId w15:val="{0A1E7814-E19F-4B33-91A6-24D9123F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2021-05-03T19:52:00Z</dcterms:created>
  <dcterms:modified xsi:type="dcterms:W3CDTF">2021-05-03T19:55:00Z</dcterms:modified>
</cp:coreProperties>
</file>