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060CD" w14:textId="77777777" w:rsidR="00AE0AC3" w:rsidRDefault="00AE0AC3" w:rsidP="00AE0AC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DAUMVERS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28FE6D38" w14:textId="77777777" w:rsidR="00AE0AC3" w:rsidRDefault="00AE0AC3" w:rsidP="00AE0AC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Staverton.</w:t>
      </w:r>
    </w:p>
    <w:p w14:paraId="43B0C187" w14:textId="77777777" w:rsidR="00AE0AC3" w:rsidRDefault="00AE0AC3" w:rsidP="00AE0AC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EFD3D1E" w14:textId="77777777" w:rsidR="00AE0AC3" w:rsidRDefault="00AE0AC3" w:rsidP="00AE0AC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41EA961" w14:textId="77777777" w:rsidR="00AE0AC3" w:rsidRDefault="00AE0AC3" w:rsidP="00AE0AC3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Northamptonshire the moiety of the taxes of a fifteenth and a tenth which were granted to the King at the last Parliament.</w:t>
      </w:r>
    </w:p>
    <w:p w14:paraId="27549CEC" w14:textId="77777777" w:rsidR="00AE0AC3" w:rsidRDefault="00AE0AC3" w:rsidP="00AE0AC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7414C36D" w14:textId="77777777" w:rsidR="00AE0AC3" w:rsidRDefault="00AE0AC3" w:rsidP="00AE0AC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B9A278E" w14:textId="77777777" w:rsidR="00AE0AC3" w:rsidRDefault="00AE0AC3" w:rsidP="00AE0AC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3EC4F46" w14:textId="77777777" w:rsidR="00AE0AC3" w:rsidRDefault="00AE0AC3" w:rsidP="00AE0AC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July 2022</w:t>
      </w:r>
    </w:p>
    <w:p w14:paraId="684CC9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7B4ED" w14:textId="77777777" w:rsidR="00AE0AC3" w:rsidRDefault="00AE0AC3" w:rsidP="009139A6">
      <w:r>
        <w:separator/>
      </w:r>
    </w:p>
  </w:endnote>
  <w:endnote w:type="continuationSeparator" w:id="0">
    <w:p w14:paraId="001E86A0" w14:textId="77777777" w:rsidR="00AE0AC3" w:rsidRDefault="00AE0A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268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F38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356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248FB" w14:textId="77777777" w:rsidR="00AE0AC3" w:rsidRDefault="00AE0AC3" w:rsidP="009139A6">
      <w:r>
        <w:separator/>
      </w:r>
    </w:p>
  </w:footnote>
  <w:footnote w:type="continuationSeparator" w:id="0">
    <w:p w14:paraId="66FBC794" w14:textId="77777777" w:rsidR="00AE0AC3" w:rsidRDefault="00AE0A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DB8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D74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AED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C3"/>
    <w:rsid w:val="000666E0"/>
    <w:rsid w:val="002510B7"/>
    <w:rsid w:val="005C130B"/>
    <w:rsid w:val="00826F5C"/>
    <w:rsid w:val="009139A6"/>
    <w:rsid w:val="009448BB"/>
    <w:rsid w:val="00947624"/>
    <w:rsid w:val="00A3176C"/>
    <w:rsid w:val="00AE0AC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2F308"/>
  <w15:chartTrackingRefBased/>
  <w15:docId w15:val="{841AFCAF-937F-4C21-840B-193C3EC4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AC3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2024-01-17T19:39:00Z</dcterms:created>
  <dcterms:modified xsi:type="dcterms:W3CDTF">2024-01-17T19:40:00Z</dcterms:modified>
</cp:coreProperties>
</file>