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7AA9A" w14:textId="1455F3FF" w:rsidR="007A3B6D" w:rsidRDefault="007A3B6D" w:rsidP="007A3B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DAUMVERS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(fl.1401)</w:t>
      </w:r>
    </w:p>
    <w:p w14:paraId="407E3E73" w14:textId="00CD97DB" w:rsidR="00FE6D5F" w:rsidRDefault="00FE6D5F" w:rsidP="007A3B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Banbury.</w:t>
      </w:r>
    </w:p>
    <w:p w14:paraId="2AD89483" w14:textId="77777777" w:rsidR="007A3B6D" w:rsidRDefault="007A3B6D" w:rsidP="007A3B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C632C4" w14:textId="77777777" w:rsidR="007A3B6D" w:rsidRDefault="007A3B6D" w:rsidP="007A3B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96667D" w14:textId="77777777" w:rsidR="007A3B6D" w:rsidRDefault="007A3B6D" w:rsidP="007A3B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13E6A8B9" w14:textId="77777777" w:rsidR="007A3B6D" w:rsidRDefault="007A3B6D" w:rsidP="007A3B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tenth and the fifteenth granted at the last Parliament, in Oxfordshire, </w:t>
      </w:r>
    </w:p>
    <w:p w14:paraId="12E3767C" w14:textId="77777777" w:rsidR="007A3B6D" w:rsidRDefault="007A3B6D" w:rsidP="007A3B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excepting Oxford.</w:t>
      </w:r>
    </w:p>
    <w:p w14:paraId="3B452C25" w14:textId="77777777" w:rsidR="007A3B6D" w:rsidRDefault="007A3B6D" w:rsidP="007A3B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67BB4AA6" w14:textId="77777777" w:rsidR="007A3B6D" w:rsidRDefault="007A3B6D" w:rsidP="007A3B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2BBFE3" w14:textId="77777777" w:rsidR="007A3B6D" w:rsidRDefault="007A3B6D" w:rsidP="007A3B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6D2B6E" w14:textId="77777777" w:rsidR="007A3B6D" w:rsidRPr="00680D2B" w:rsidRDefault="007A3B6D" w:rsidP="007A3B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000A55E8" w14:textId="6B27C4C5" w:rsidR="00BA00AB" w:rsidRPr="007A3B6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A3B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364B6" w14:textId="77777777" w:rsidR="007A3B6D" w:rsidRDefault="007A3B6D" w:rsidP="009139A6">
      <w:r>
        <w:separator/>
      </w:r>
    </w:p>
  </w:endnote>
  <w:endnote w:type="continuationSeparator" w:id="0">
    <w:p w14:paraId="3500BFA4" w14:textId="77777777" w:rsidR="007A3B6D" w:rsidRDefault="007A3B6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634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955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46F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E602D" w14:textId="77777777" w:rsidR="007A3B6D" w:rsidRDefault="007A3B6D" w:rsidP="009139A6">
      <w:r>
        <w:separator/>
      </w:r>
    </w:p>
  </w:footnote>
  <w:footnote w:type="continuationSeparator" w:id="0">
    <w:p w14:paraId="24187802" w14:textId="77777777" w:rsidR="007A3B6D" w:rsidRDefault="007A3B6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980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B03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1CA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6D"/>
    <w:rsid w:val="000666E0"/>
    <w:rsid w:val="002510B7"/>
    <w:rsid w:val="005C130B"/>
    <w:rsid w:val="007A3B6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E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340E8"/>
  <w15:chartTrackingRefBased/>
  <w15:docId w15:val="{A4AAC830-7086-42EB-8942-F90CC4446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2021-05-03T14:29:00Z</dcterms:created>
  <dcterms:modified xsi:type="dcterms:W3CDTF">2021-05-03T14:30:00Z</dcterms:modified>
</cp:coreProperties>
</file>