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79B7512E" w14:textId="77777777" w:rsidR="00A25C47" w:rsidRDefault="00A25C47" w:rsidP="00A25C47">
      <w:pPr>
        <w:pStyle w:val="NoSpacing"/>
      </w:pPr>
      <w:r>
        <w:rPr>
          <w:u w:val="single"/>
        </w:rPr>
        <w:t>William DAUMFRONT</w:t>
      </w:r>
      <w:r>
        <w:t xml:space="preserve">    </w:t>
      </w:r>
      <w:proofErr w:type="gramStart"/>
      <w:r>
        <w:t xml:space="preserve">   </w:t>
      </w:r>
      <w:r>
        <w:t>(</w:t>
      </w:r>
      <w:proofErr w:type="gramEnd"/>
      <w:r>
        <w:t>fl.1423)</w:t>
      </w:r>
    </w:p>
    <w:p w14:paraId="08B24BB3" w14:textId="77777777" w:rsidR="00A25C47" w:rsidRDefault="00A25C47" w:rsidP="00A25C47">
      <w:pPr>
        <w:pStyle w:val="NoSpacing"/>
      </w:pPr>
    </w:p>
    <w:p w14:paraId="3B0EBA6A" w14:textId="77777777" w:rsidR="00A25C47" w:rsidRDefault="00A25C47" w:rsidP="00A25C47">
      <w:pPr>
        <w:pStyle w:val="NoSpacing"/>
      </w:pPr>
    </w:p>
    <w:p w14:paraId="3F124AAD" w14:textId="77777777" w:rsidR="00A25C47" w:rsidRDefault="00A25C47" w:rsidP="00A25C47">
      <w:pPr>
        <w:pStyle w:val="NoSpacing"/>
      </w:pPr>
      <w:r>
        <w:t xml:space="preserve">  2 Oct.1423</w:t>
      </w:r>
      <w:r>
        <w:tab/>
        <w:t>He was a juror on the inquisition post mortem held in Lutterworth,</w:t>
      </w:r>
    </w:p>
    <w:p w14:paraId="3BC7A457" w14:textId="77777777" w:rsidR="00A25C47" w:rsidRDefault="00A25C47" w:rsidP="00A25C47">
      <w:pPr>
        <w:pStyle w:val="NoSpacing"/>
      </w:pPr>
      <w:r>
        <w:tab/>
      </w:r>
      <w:r>
        <w:tab/>
        <w:t>Leicestershire, into lands of Elizabeth Clinton(q.v.).</w:t>
      </w:r>
    </w:p>
    <w:p w14:paraId="74F8811B" w14:textId="77777777" w:rsidR="00A25C47" w:rsidRDefault="00A25C47" w:rsidP="00A25C47">
      <w:pPr>
        <w:pStyle w:val="NoSpacing"/>
      </w:pPr>
      <w:r>
        <w:tab/>
      </w:r>
      <w:r>
        <w:tab/>
        <w:t>(</w:t>
      </w:r>
      <w:hyperlink r:id="rId6" w:history="1">
        <w:r>
          <w:rPr>
            <w:rStyle w:val="Hyperlink"/>
          </w:rPr>
          <w:t>www.inqisitionspostmortem.ac.uk</w:t>
        </w:r>
      </w:hyperlink>
      <w:r>
        <w:t xml:space="preserve">  ref. </w:t>
      </w:r>
      <w:proofErr w:type="spellStart"/>
      <w:r>
        <w:t>eCIPM</w:t>
      </w:r>
      <w:proofErr w:type="spellEnd"/>
      <w:r>
        <w:t xml:space="preserve"> 22-343)</w:t>
      </w:r>
    </w:p>
    <w:p w14:paraId="7C7DF166" w14:textId="77777777" w:rsidR="00A25C47" w:rsidRDefault="00A25C47" w:rsidP="00A25C47">
      <w:pPr>
        <w:pStyle w:val="NoSpacing"/>
      </w:pPr>
    </w:p>
    <w:p w14:paraId="06A2DB5B" w14:textId="77777777" w:rsidR="00A25C47" w:rsidRDefault="00A25C47" w:rsidP="00A25C47">
      <w:pPr>
        <w:pStyle w:val="NoSpacing"/>
      </w:pPr>
    </w:p>
    <w:p w14:paraId="30C5EAEE" w14:textId="77777777" w:rsidR="00A25C47" w:rsidRDefault="00A25C47" w:rsidP="00A25C47">
      <w:pPr>
        <w:pStyle w:val="NoSpacing"/>
      </w:pPr>
      <w:r>
        <w:t>5 February 2019</w:t>
      </w:r>
    </w:p>
    <w:p w14:paraId="55475C3F" w14:textId="3FB4487D" w:rsidR="006B2F86" w:rsidRPr="00A25C47" w:rsidRDefault="00A25C47" w:rsidP="00E71FC3">
      <w:pPr>
        <w:pStyle w:val="NoSpacing"/>
      </w:pPr>
      <w:bookmarkStart w:id="0" w:name="_GoBack"/>
      <w:bookmarkEnd w:id="0"/>
    </w:p>
    <w:sectPr w:rsidR="006B2F86" w:rsidRPr="00A25C47">
      <w:footerReference w:type="default" r:id="rId7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488B941A" w14:textId="77777777" w:rsidR="00A25C47" w:rsidRDefault="00A25C47" w:rsidP="00E71FC3">
      <w:pPr>
        <w:spacing w:after="0" w:line="240" w:lineRule="auto"/>
      </w:pPr>
      <w:r>
        <w:separator/>
      </w:r>
    </w:p>
  </w:endnote>
  <w:endnote w:type="continuationSeparator" w:id="0">
    <w:p w14:paraId="5AB2D592" w14:textId="77777777" w:rsidR="00A25C47" w:rsidRDefault="00A25C47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46F599B4" w14:textId="77777777"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 xml:space="preserve">copyright </w:t>
    </w:r>
    <w:proofErr w:type="spellStart"/>
    <w:r w:rsidR="00E71FC3">
      <w:t>I.S.Rogers</w:t>
    </w:r>
    <w:proofErr w:type="spellEnd"/>
    <w:r w:rsidR="00E71FC3"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2DAAC0FE" w14:textId="77777777" w:rsidR="00A25C47" w:rsidRDefault="00A25C47" w:rsidP="00E71FC3">
      <w:pPr>
        <w:spacing w:after="0" w:line="240" w:lineRule="auto"/>
      </w:pPr>
      <w:r>
        <w:separator/>
      </w:r>
    </w:p>
  </w:footnote>
  <w:footnote w:type="continuationSeparator" w:id="0">
    <w:p w14:paraId="343A01EF" w14:textId="77777777" w:rsidR="00A25C47" w:rsidRDefault="00A25C47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25C47"/>
    <w:rsid w:val="001A7C09"/>
    <w:rsid w:val="00577BD5"/>
    <w:rsid w:val="00656CBA"/>
    <w:rsid w:val="006A1F77"/>
    <w:rsid w:val="00733BE7"/>
    <w:rsid w:val="00A25C47"/>
    <w:rsid w:val="00AB52E8"/>
    <w:rsid w:val="00B16D3F"/>
    <w:rsid w:val="00BB41AC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36633E"/>
  <w15:chartTrackingRefBased/>
  <w15:docId w15:val="{8C8DF6CF-BBFF-4E31-AB6A-3F5499D1FDC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  <w:style w:type="character" w:styleId="Hyperlink">
    <w:name w:val="Hyperlink"/>
    <w:basedOn w:val="DefaultParagraphFont"/>
    <w:uiPriority w:val="99"/>
    <w:semiHidden/>
    <w:unhideWhenUsed/>
    <w:rsid w:val="00A25C47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03956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www.inqisitionspostmortem.ac.uk" TargetMode="Externa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1</TotalTime>
  <Pages>1</Pages>
  <Words>45</Words>
  <Characters>257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2019-02-05T20:46:00Z</dcterms:created>
  <dcterms:modified xsi:type="dcterms:W3CDTF">2019-02-05T20:47:00Z</dcterms:modified>
</cp:coreProperties>
</file>