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D5667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DAUMARLE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46A890D9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4BC9B018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13756BB4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1AB189D9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Daumarle</w:t>
      </w:r>
      <w:proofErr w:type="spellEnd"/>
      <w:r>
        <w:rPr>
          <w:rFonts w:ascii="Times New Roman" w:hAnsi="Times New Roman" w:cs="Times New Roman"/>
          <w:sz w:val="24"/>
          <w:szCs w:val="24"/>
        </w:rPr>
        <w:t>.     (C.F.R. 1405-13 p.119)</w:t>
      </w:r>
    </w:p>
    <w:p w14:paraId="2801F8D0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6EB31921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67D7F176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died by this date, when the Escheator of Devon was ordered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</w:p>
    <w:p w14:paraId="62571A0D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her lands into the King’s hands and enquire into her lands and heir.</w:t>
      </w:r>
    </w:p>
    <w:p w14:paraId="428F4AED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p.119)</w:t>
      </w:r>
    </w:p>
    <w:p w14:paraId="0E3A36A6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6A4F3BE5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</w:p>
    <w:p w14:paraId="7CB9A5DE" w14:textId="77777777" w:rsidR="009E118D" w:rsidRDefault="009E118D" w:rsidP="009E11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2021</w:t>
      </w:r>
    </w:p>
    <w:p w14:paraId="67409D0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D9681" w14:textId="77777777" w:rsidR="009E118D" w:rsidRDefault="009E118D" w:rsidP="009139A6">
      <w:r>
        <w:separator/>
      </w:r>
    </w:p>
  </w:endnote>
  <w:endnote w:type="continuationSeparator" w:id="0">
    <w:p w14:paraId="5B1CA26F" w14:textId="77777777" w:rsidR="009E118D" w:rsidRDefault="009E11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2E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549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25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5EE97" w14:textId="77777777" w:rsidR="009E118D" w:rsidRDefault="009E118D" w:rsidP="009139A6">
      <w:r>
        <w:separator/>
      </w:r>
    </w:p>
  </w:footnote>
  <w:footnote w:type="continuationSeparator" w:id="0">
    <w:p w14:paraId="36B2B26B" w14:textId="77777777" w:rsidR="009E118D" w:rsidRDefault="009E11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9F7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B91F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69B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8D"/>
    <w:rsid w:val="000666E0"/>
    <w:rsid w:val="002510B7"/>
    <w:rsid w:val="005C130B"/>
    <w:rsid w:val="00826F5C"/>
    <w:rsid w:val="009139A6"/>
    <w:rsid w:val="009448BB"/>
    <w:rsid w:val="00947624"/>
    <w:rsid w:val="009E118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8019F"/>
  <w15:chartTrackingRefBased/>
  <w15:docId w15:val="{D928FBEF-C1BB-4647-B572-877F5A68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18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2023-01-20T09:28:00Z</dcterms:created>
  <dcterms:modified xsi:type="dcterms:W3CDTF">2023-01-20T09:29:00Z</dcterms:modified>
</cp:coreProperties>
</file>