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75E" w14:textId="77777777" w:rsidR="005A1713" w:rsidRDefault="005A1713" w:rsidP="005A17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DAUKYS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fl.1404)</w:t>
      </w:r>
    </w:p>
    <w:p w14:paraId="6D10561F" w14:textId="77777777" w:rsidR="005A1713" w:rsidRDefault="005A1713" w:rsidP="005A17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26C4CD36" w14:textId="77777777" w:rsidR="005A1713" w:rsidRDefault="005A1713" w:rsidP="005A1713">
      <w:pPr>
        <w:pStyle w:val="NoSpacing"/>
        <w:rPr>
          <w:rFonts w:cs="Times New Roman"/>
          <w:szCs w:val="24"/>
        </w:rPr>
      </w:pPr>
    </w:p>
    <w:p w14:paraId="67016476" w14:textId="77777777" w:rsidR="005A1713" w:rsidRDefault="005A1713" w:rsidP="005A1713">
      <w:pPr>
        <w:pStyle w:val="NoSpacing"/>
        <w:rPr>
          <w:rFonts w:cs="Times New Roman"/>
          <w:szCs w:val="24"/>
        </w:rPr>
      </w:pPr>
    </w:p>
    <w:p w14:paraId="3B77E686" w14:textId="77777777" w:rsidR="005A1713" w:rsidRDefault="005A1713" w:rsidP="005A17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01D36C7D" w14:textId="77777777" w:rsidR="005A1713" w:rsidRDefault="005A1713" w:rsidP="005A17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26F5A7AA" w14:textId="77777777" w:rsidR="005A1713" w:rsidRDefault="005A1713" w:rsidP="005A171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92DFDB3" w14:textId="77777777" w:rsidR="005A1713" w:rsidRDefault="005A1713" w:rsidP="005A171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46A9DCF" w14:textId="77777777" w:rsidR="005A1713" w:rsidRDefault="005A1713" w:rsidP="005A1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34E99C" w14:textId="77777777" w:rsidR="005A1713" w:rsidRDefault="005A1713" w:rsidP="005A1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F2F696" w14:textId="77777777" w:rsidR="005A1713" w:rsidRDefault="005A1713" w:rsidP="005A171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November 2022</w:t>
      </w:r>
    </w:p>
    <w:p w14:paraId="75B565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1917A" w14:textId="77777777" w:rsidR="005A1713" w:rsidRDefault="005A1713" w:rsidP="009139A6">
      <w:r>
        <w:separator/>
      </w:r>
    </w:p>
  </w:endnote>
  <w:endnote w:type="continuationSeparator" w:id="0">
    <w:p w14:paraId="494DE720" w14:textId="77777777" w:rsidR="005A1713" w:rsidRDefault="005A17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B5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4C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60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C5C71" w14:textId="77777777" w:rsidR="005A1713" w:rsidRDefault="005A1713" w:rsidP="009139A6">
      <w:r>
        <w:separator/>
      </w:r>
    </w:p>
  </w:footnote>
  <w:footnote w:type="continuationSeparator" w:id="0">
    <w:p w14:paraId="3744C388" w14:textId="77777777" w:rsidR="005A1713" w:rsidRDefault="005A17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D2E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72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4E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13"/>
    <w:rsid w:val="000666E0"/>
    <w:rsid w:val="002510B7"/>
    <w:rsid w:val="005A171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0B77"/>
  <w15:chartTrackingRefBased/>
  <w15:docId w15:val="{CFC8FD1C-6673-482B-9A70-E6CD9809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2022-11-23T20:10:00Z</dcterms:created>
  <dcterms:modified xsi:type="dcterms:W3CDTF">2022-11-23T20:10:00Z</dcterms:modified>
</cp:coreProperties>
</file>