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85222" w14:textId="6EDB8C39" w:rsidR="00A07C41" w:rsidRDefault="00A07C41" w:rsidP="00A07C41">
      <w:pPr>
        <w:pStyle w:val="NoSpacing"/>
      </w:pPr>
      <w:r>
        <w:rPr>
          <w:u w:val="single"/>
        </w:rPr>
        <w:t>Thomas DAUKYN</w:t>
      </w:r>
      <w:r>
        <w:t xml:space="preserve">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fl.1405)</w:t>
      </w:r>
    </w:p>
    <w:p w14:paraId="34B3C3D6" w14:textId="77777777" w:rsidR="00A07C41" w:rsidRDefault="00A07C41" w:rsidP="00A07C41">
      <w:pPr>
        <w:pStyle w:val="NoSpacing"/>
      </w:pPr>
      <w:r>
        <w:t>of the diocese of Exeter.</w:t>
      </w:r>
    </w:p>
    <w:p w14:paraId="6F6CA847" w14:textId="77777777" w:rsidR="00A07C41" w:rsidRDefault="00A07C41" w:rsidP="00A07C41">
      <w:pPr>
        <w:pStyle w:val="NoSpacing"/>
      </w:pPr>
    </w:p>
    <w:p w14:paraId="3680AD32" w14:textId="77777777" w:rsidR="00A07C41" w:rsidRDefault="00A07C41" w:rsidP="00A07C41">
      <w:pPr>
        <w:pStyle w:val="NoSpacing"/>
      </w:pPr>
    </w:p>
    <w:p w14:paraId="01812552" w14:textId="3E836463" w:rsidR="00A07C41" w:rsidRDefault="00A07C41" w:rsidP="00A07C41">
      <w:pPr>
        <w:pStyle w:val="NoSpacing"/>
      </w:pPr>
      <w:r>
        <w:t>24 May1405</w:t>
      </w:r>
      <w:r>
        <w:tab/>
        <w:t xml:space="preserve">He was ordained to his first tonsure in </w:t>
      </w:r>
      <w:proofErr w:type="spellStart"/>
      <w:r>
        <w:t>Lanteglos</w:t>
      </w:r>
      <w:proofErr w:type="spellEnd"/>
      <w:r>
        <w:t>, Cornwall.</w:t>
      </w:r>
    </w:p>
    <w:p w14:paraId="52815936" w14:textId="41E14B21" w:rsidR="00A07C41" w:rsidRDefault="00A07C41" w:rsidP="00A07C41">
      <w:pPr>
        <w:pStyle w:val="NoSpacing"/>
      </w:pPr>
      <w:r>
        <w:tab/>
      </w:r>
      <w:r>
        <w:tab/>
        <w:t>(“Stafford Register” pp.431 and 425)</w:t>
      </w:r>
    </w:p>
    <w:p w14:paraId="47483CB7" w14:textId="77777777" w:rsidR="00A07C41" w:rsidRDefault="00A07C41" w:rsidP="00A07C41">
      <w:pPr>
        <w:pStyle w:val="NoSpacing"/>
      </w:pPr>
    </w:p>
    <w:p w14:paraId="394E2474" w14:textId="77777777" w:rsidR="00A07C41" w:rsidRDefault="00A07C41" w:rsidP="00A07C41">
      <w:pPr>
        <w:pStyle w:val="NoSpacing"/>
      </w:pPr>
    </w:p>
    <w:p w14:paraId="05D9462B" w14:textId="77777777" w:rsidR="00A07C41" w:rsidRPr="00B73FCD" w:rsidRDefault="00A07C41" w:rsidP="00A07C41">
      <w:pPr>
        <w:pStyle w:val="NoSpacing"/>
      </w:pPr>
      <w:r>
        <w:t>11 April 2019</w:t>
      </w:r>
    </w:p>
    <w:bookmarkEnd w:id="0"/>
    <w:p w14:paraId="0F25C37D" w14:textId="40EF73C0" w:rsidR="00A07C41" w:rsidRPr="00A07C41" w:rsidRDefault="00A07C41" w:rsidP="00E71FC3">
      <w:pPr>
        <w:pStyle w:val="NoSpacing"/>
      </w:pPr>
    </w:p>
    <w:sectPr w:rsidR="00A07C41" w:rsidRPr="00A07C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0A114" w14:textId="77777777" w:rsidR="00A07C41" w:rsidRDefault="00A07C41" w:rsidP="00E71FC3">
      <w:pPr>
        <w:spacing w:after="0" w:line="240" w:lineRule="auto"/>
      </w:pPr>
      <w:r>
        <w:separator/>
      </w:r>
    </w:p>
  </w:endnote>
  <w:endnote w:type="continuationSeparator" w:id="0">
    <w:p w14:paraId="22EE303B" w14:textId="77777777" w:rsidR="00A07C41" w:rsidRDefault="00A07C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443C5" w14:textId="77777777" w:rsidR="00A07C41" w:rsidRPr="00E71FC3" w:rsidRDefault="00A07C41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938B3" w14:textId="77777777" w:rsidR="00A07C41" w:rsidRDefault="00A07C41" w:rsidP="00E71FC3">
      <w:pPr>
        <w:spacing w:after="0" w:line="240" w:lineRule="auto"/>
      </w:pPr>
      <w:r>
        <w:separator/>
      </w:r>
    </w:p>
  </w:footnote>
  <w:footnote w:type="continuationSeparator" w:id="0">
    <w:p w14:paraId="35693659" w14:textId="77777777" w:rsidR="00A07C41" w:rsidRDefault="00A07C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41"/>
    <w:rsid w:val="001A7C09"/>
    <w:rsid w:val="00577BD5"/>
    <w:rsid w:val="00656CBA"/>
    <w:rsid w:val="006A1F77"/>
    <w:rsid w:val="00733BE7"/>
    <w:rsid w:val="00A07C41"/>
    <w:rsid w:val="00AB52E8"/>
    <w:rsid w:val="00B16D3F"/>
    <w:rsid w:val="00BB41AC"/>
    <w:rsid w:val="00C23EC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D56EE"/>
  <w15:chartTrackingRefBased/>
  <w15:docId w15:val="{A247177A-31F1-40C7-9CA0-EBEF17C5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2019-04-11T15:18:00Z</dcterms:created>
  <dcterms:modified xsi:type="dcterms:W3CDTF">2019-04-11T16:01:00Z</dcterms:modified>
</cp:coreProperties>
</file>