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FAC33C" w14:textId="77777777" w:rsidR="001F53A6" w:rsidRDefault="001F53A6" w:rsidP="001F53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DAUKYN</w:t>
      </w:r>
      <w:r>
        <w:rPr>
          <w:rFonts w:cs="Times New Roman"/>
          <w:szCs w:val="24"/>
        </w:rPr>
        <w:t xml:space="preserve"> 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fl.1400)</w:t>
      </w:r>
    </w:p>
    <w:p w14:paraId="0720AE7D" w14:textId="77777777" w:rsidR="001F53A6" w:rsidRPr="002D6BF3" w:rsidRDefault="001F53A6" w:rsidP="001F53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Shelford Priory.</w:t>
      </w:r>
    </w:p>
    <w:p w14:paraId="0BD2B526" w14:textId="77777777" w:rsidR="001F53A6" w:rsidRDefault="001F53A6" w:rsidP="001F53A6">
      <w:pPr>
        <w:pStyle w:val="NoSpacing"/>
        <w:rPr>
          <w:rFonts w:cs="Times New Roman"/>
          <w:szCs w:val="24"/>
        </w:rPr>
      </w:pPr>
    </w:p>
    <w:p w14:paraId="2D7C2E13" w14:textId="77777777" w:rsidR="001F53A6" w:rsidRDefault="001F53A6" w:rsidP="001F53A6">
      <w:pPr>
        <w:pStyle w:val="NoSpacing"/>
        <w:rPr>
          <w:rFonts w:cs="Times New Roman"/>
          <w:szCs w:val="24"/>
        </w:rPr>
      </w:pPr>
    </w:p>
    <w:p w14:paraId="10005C62" w14:textId="77777777" w:rsidR="001F53A6" w:rsidRDefault="001F53A6" w:rsidP="001F53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Mar.1400</w:t>
      </w:r>
      <w:r>
        <w:rPr>
          <w:rFonts w:cs="Times New Roman"/>
          <w:szCs w:val="24"/>
        </w:rPr>
        <w:tab/>
        <w:t>He was ordained deacon in the conventual church of the Dominicans</w:t>
      </w:r>
    </w:p>
    <w:p w14:paraId="78E4C808" w14:textId="77777777" w:rsidR="001F53A6" w:rsidRDefault="001F53A6" w:rsidP="001F53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in York.</w:t>
      </w:r>
    </w:p>
    <w:p w14:paraId="7BDAD017" w14:textId="77777777" w:rsidR="001F53A6" w:rsidRDefault="001F53A6" w:rsidP="001F53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(“York Clergy Ordinations 1400-1424” </w:t>
      </w:r>
      <w:proofErr w:type="spellStart"/>
      <w:proofErr w:type="gramStart"/>
      <w:r>
        <w:rPr>
          <w:rFonts w:cs="Times New Roman"/>
          <w:szCs w:val="24"/>
        </w:rPr>
        <w:t>ed.David</w:t>
      </w:r>
      <w:proofErr w:type="spellEnd"/>
      <w:proofErr w:type="gram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M.Smith</w:t>
      </w:r>
      <w:proofErr w:type="spellEnd"/>
      <w:r>
        <w:rPr>
          <w:rFonts w:cs="Times New Roman"/>
          <w:szCs w:val="24"/>
        </w:rPr>
        <w:t>, pub.2020 p.2)</w:t>
      </w:r>
    </w:p>
    <w:p w14:paraId="146E05DC" w14:textId="77777777" w:rsidR="001F53A6" w:rsidRDefault="001F53A6" w:rsidP="001F53A6">
      <w:pPr>
        <w:pStyle w:val="NoSpacing"/>
        <w:rPr>
          <w:rFonts w:cs="Times New Roman"/>
          <w:szCs w:val="24"/>
        </w:rPr>
      </w:pPr>
    </w:p>
    <w:p w14:paraId="5BE37401" w14:textId="77777777" w:rsidR="001F53A6" w:rsidRDefault="001F53A6" w:rsidP="001F53A6">
      <w:pPr>
        <w:pStyle w:val="NoSpacing"/>
        <w:rPr>
          <w:rFonts w:cs="Times New Roman"/>
          <w:szCs w:val="24"/>
        </w:rPr>
      </w:pPr>
    </w:p>
    <w:p w14:paraId="3FE63536" w14:textId="77777777" w:rsidR="001F53A6" w:rsidRDefault="001F53A6" w:rsidP="001F53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December 2024</w:t>
      </w:r>
    </w:p>
    <w:p w14:paraId="1F27D81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A0B44B" w14:textId="77777777" w:rsidR="001F53A6" w:rsidRDefault="001F53A6" w:rsidP="009139A6">
      <w:r>
        <w:separator/>
      </w:r>
    </w:p>
  </w:endnote>
  <w:endnote w:type="continuationSeparator" w:id="0">
    <w:p w14:paraId="25A7C887" w14:textId="77777777" w:rsidR="001F53A6" w:rsidRDefault="001F53A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F0ADC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480DA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CCD77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7A7202" w14:textId="77777777" w:rsidR="001F53A6" w:rsidRDefault="001F53A6" w:rsidP="009139A6">
      <w:r>
        <w:separator/>
      </w:r>
    </w:p>
  </w:footnote>
  <w:footnote w:type="continuationSeparator" w:id="0">
    <w:p w14:paraId="1D6B9AF2" w14:textId="77777777" w:rsidR="001F53A6" w:rsidRDefault="001F53A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F9D98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4B6D6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16C96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3A6"/>
    <w:rsid w:val="000666E0"/>
    <w:rsid w:val="001F53A6"/>
    <w:rsid w:val="002510B7"/>
    <w:rsid w:val="00270799"/>
    <w:rsid w:val="005C130B"/>
    <w:rsid w:val="00826F5C"/>
    <w:rsid w:val="008C0C7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620CD7"/>
  <w15:chartTrackingRefBased/>
  <w15:docId w15:val="{8DBCBE17-306E-4054-A4DA-AB1AA04DD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2024-12-20T18:22:00Z</dcterms:created>
  <dcterms:modified xsi:type="dcterms:W3CDTF">2024-12-20T18:23:00Z</dcterms:modified>
</cp:coreProperties>
</file>