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918C9" w14:textId="77777777" w:rsidR="00C473BC" w:rsidRDefault="00C473BC" w:rsidP="00C473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DAUKES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63689EA6" w14:textId="77777777" w:rsidR="00C473BC" w:rsidRDefault="00C473BC" w:rsidP="00C473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Arnesby</w:t>
      </w:r>
      <w:proofErr w:type="spellEnd"/>
      <w:r>
        <w:rPr>
          <w:rFonts w:cs="Times New Roman"/>
          <w:szCs w:val="24"/>
        </w:rPr>
        <w:t>, Leicestershire. Husbandman.</w:t>
      </w:r>
    </w:p>
    <w:p w14:paraId="3F9B3905" w14:textId="77777777" w:rsidR="00C473BC" w:rsidRDefault="00C473BC" w:rsidP="00C473BC">
      <w:pPr>
        <w:pStyle w:val="NoSpacing"/>
        <w:rPr>
          <w:rFonts w:cs="Times New Roman"/>
          <w:szCs w:val="24"/>
        </w:rPr>
      </w:pPr>
    </w:p>
    <w:p w14:paraId="40E7522D" w14:textId="77777777" w:rsidR="00C473BC" w:rsidRDefault="00C473BC" w:rsidP="00C473BC">
      <w:pPr>
        <w:pStyle w:val="NoSpacing"/>
        <w:rPr>
          <w:rFonts w:cs="Times New Roman"/>
          <w:szCs w:val="24"/>
        </w:rPr>
      </w:pPr>
    </w:p>
    <w:p w14:paraId="05486EA1" w14:textId="77777777" w:rsidR="00C473BC" w:rsidRDefault="00C473BC" w:rsidP="00C473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Oct.1454</w:t>
      </w:r>
      <w:r>
        <w:rPr>
          <w:rFonts w:cs="Times New Roman"/>
          <w:szCs w:val="24"/>
        </w:rPr>
        <w:tab/>
        <w:t xml:space="preserve">He was in Leicester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   (C.P.R. 1452-61 p.219)</w:t>
      </w:r>
    </w:p>
    <w:p w14:paraId="46C8C7A4" w14:textId="77777777" w:rsidR="00C473BC" w:rsidRDefault="00C473BC" w:rsidP="00C473BC">
      <w:pPr>
        <w:pStyle w:val="NoSpacing"/>
        <w:rPr>
          <w:rFonts w:cs="Times New Roman"/>
          <w:szCs w:val="24"/>
        </w:rPr>
      </w:pPr>
    </w:p>
    <w:p w14:paraId="1F9FBE6A" w14:textId="77777777" w:rsidR="00C473BC" w:rsidRDefault="00C473BC" w:rsidP="00C473BC">
      <w:pPr>
        <w:pStyle w:val="NoSpacing"/>
        <w:rPr>
          <w:rFonts w:cs="Times New Roman"/>
          <w:szCs w:val="24"/>
        </w:rPr>
      </w:pPr>
    </w:p>
    <w:p w14:paraId="4E58A832" w14:textId="77777777" w:rsidR="00C473BC" w:rsidRDefault="00C473BC" w:rsidP="00C473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2024</w:t>
      </w:r>
    </w:p>
    <w:p w14:paraId="5AFFC9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48DD5" w14:textId="77777777" w:rsidR="00C473BC" w:rsidRDefault="00C473BC" w:rsidP="009139A6">
      <w:r>
        <w:separator/>
      </w:r>
    </w:p>
  </w:endnote>
  <w:endnote w:type="continuationSeparator" w:id="0">
    <w:p w14:paraId="247F008F" w14:textId="77777777" w:rsidR="00C473BC" w:rsidRDefault="00C473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B8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439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7C2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D1B4C" w14:textId="77777777" w:rsidR="00C473BC" w:rsidRDefault="00C473BC" w:rsidP="009139A6">
      <w:r>
        <w:separator/>
      </w:r>
    </w:p>
  </w:footnote>
  <w:footnote w:type="continuationSeparator" w:id="0">
    <w:p w14:paraId="34D0179A" w14:textId="77777777" w:rsidR="00C473BC" w:rsidRDefault="00C473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CE7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EA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1F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73B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04403"/>
  <w15:chartTrackingRefBased/>
  <w15:docId w15:val="{1C17BF39-1128-4479-A34F-899A34CE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2024-01-02T17:17:00Z</dcterms:created>
  <dcterms:modified xsi:type="dcterms:W3CDTF">2024-01-02T17:18:00Z</dcterms:modified>
</cp:coreProperties>
</file>