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3D765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DAUENVERS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061B13A3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Byfield.</w:t>
      </w:r>
    </w:p>
    <w:p w14:paraId="57CD14CD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</w:p>
    <w:p w14:paraId="71A3EC56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</w:p>
    <w:p w14:paraId="38AEA6B7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F3E7D8B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B6306C7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Northamptonshire</w:t>
      </w:r>
    </w:p>
    <w:p w14:paraId="6107CC7E" w14:textId="77777777" w:rsidR="00CB5414" w:rsidRDefault="00CB5414" w:rsidP="00CB5414">
      <w:pPr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33CF391" w14:textId="77777777" w:rsidR="00CB5414" w:rsidRDefault="00CB5414" w:rsidP="00CB541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5458A378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</w:p>
    <w:p w14:paraId="6784095C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</w:p>
    <w:p w14:paraId="4F680C4D" w14:textId="77777777" w:rsidR="00CB5414" w:rsidRDefault="00CB5414" w:rsidP="00CB54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2021</w:t>
      </w:r>
    </w:p>
    <w:p w14:paraId="54969B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FEA13" w14:textId="77777777" w:rsidR="00CB5414" w:rsidRDefault="00CB5414" w:rsidP="009139A6">
      <w:r>
        <w:separator/>
      </w:r>
    </w:p>
  </w:endnote>
  <w:endnote w:type="continuationSeparator" w:id="0">
    <w:p w14:paraId="33D24E4F" w14:textId="77777777" w:rsidR="00CB5414" w:rsidRDefault="00CB54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EC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77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D0A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3344E" w14:textId="77777777" w:rsidR="00CB5414" w:rsidRDefault="00CB5414" w:rsidP="009139A6">
      <w:r>
        <w:separator/>
      </w:r>
    </w:p>
  </w:footnote>
  <w:footnote w:type="continuationSeparator" w:id="0">
    <w:p w14:paraId="7FAF6F24" w14:textId="77777777" w:rsidR="00CB5414" w:rsidRDefault="00CB54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03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E9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F7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B541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6411"/>
  <w15:chartTrackingRefBased/>
  <w15:docId w15:val="{5A44C704-5248-490E-A891-C2CDA44D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41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2022-02-04T21:07:00Z</dcterms:created>
  <dcterms:modified xsi:type="dcterms:W3CDTF">2022-02-04T21:10:00Z</dcterms:modified>
</cp:coreProperties>
</file>