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4894E" w14:textId="77777777" w:rsidR="008868D3" w:rsidRDefault="008868D3" w:rsidP="008868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DAUENEY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32A46548" w14:textId="77777777" w:rsidR="008868D3" w:rsidRDefault="008868D3" w:rsidP="008868D3">
      <w:pPr>
        <w:pStyle w:val="NoSpacing"/>
        <w:rPr>
          <w:rFonts w:cs="Times New Roman"/>
          <w:szCs w:val="24"/>
        </w:rPr>
      </w:pPr>
    </w:p>
    <w:p w14:paraId="67CE3CDE" w14:textId="77777777" w:rsidR="008868D3" w:rsidRDefault="008868D3" w:rsidP="008868D3">
      <w:pPr>
        <w:pStyle w:val="NoSpacing"/>
        <w:rPr>
          <w:rFonts w:cs="Times New Roman"/>
          <w:szCs w:val="24"/>
        </w:rPr>
      </w:pPr>
    </w:p>
    <w:p w14:paraId="6E01F5F3" w14:textId="77777777" w:rsidR="008868D3" w:rsidRDefault="008868D3" w:rsidP="008868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Sep.1432</w:t>
      </w:r>
      <w:r>
        <w:rPr>
          <w:rFonts w:cs="Times New Roman"/>
          <w:szCs w:val="24"/>
        </w:rPr>
        <w:tab/>
        <w:t xml:space="preserve">He was a witness to the Will of Nicholas </w:t>
      </w:r>
      <w:proofErr w:type="spellStart"/>
      <w:r>
        <w:rPr>
          <w:rFonts w:cs="Times New Roman"/>
          <w:szCs w:val="24"/>
        </w:rPr>
        <w:t>Lowyne</w:t>
      </w:r>
      <w:proofErr w:type="spellEnd"/>
      <w:r>
        <w:rPr>
          <w:rFonts w:cs="Times New Roman"/>
          <w:szCs w:val="24"/>
        </w:rPr>
        <w:t xml:space="preserve"> of Hertfordshire(q.v.).</w:t>
      </w:r>
    </w:p>
    <w:p w14:paraId="5C455B4B" w14:textId="77777777" w:rsidR="008868D3" w:rsidRDefault="008868D3" w:rsidP="008868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p.315)</w:t>
      </w:r>
    </w:p>
    <w:p w14:paraId="6BCC3B5D" w14:textId="77777777" w:rsidR="008868D3" w:rsidRDefault="008868D3" w:rsidP="008868D3">
      <w:pPr>
        <w:pStyle w:val="NoSpacing"/>
        <w:rPr>
          <w:rFonts w:cs="Times New Roman"/>
          <w:szCs w:val="24"/>
        </w:rPr>
      </w:pPr>
    </w:p>
    <w:p w14:paraId="150E46F0" w14:textId="77777777" w:rsidR="008868D3" w:rsidRDefault="008868D3" w:rsidP="008868D3">
      <w:pPr>
        <w:pStyle w:val="NoSpacing"/>
        <w:rPr>
          <w:rFonts w:cs="Times New Roman"/>
          <w:szCs w:val="24"/>
        </w:rPr>
      </w:pPr>
    </w:p>
    <w:p w14:paraId="5FC42B3E" w14:textId="77777777" w:rsidR="008868D3" w:rsidRDefault="008868D3" w:rsidP="008868D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January 2023</w:t>
      </w:r>
    </w:p>
    <w:p w14:paraId="343E1F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EF205" w14:textId="77777777" w:rsidR="008868D3" w:rsidRDefault="008868D3" w:rsidP="009139A6">
      <w:r>
        <w:separator/>
      </w:r>
    </w:p>
  </w:endnote>
  <w:endnote w:type="continuationSeparator" w:id="0">
    <w:p w14:paraId="33C27F26" w14:textId="77777777" w:rsidR="008868D3" w:rsidRDefault="008868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1ECE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8C0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C323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72C87" w14:textId="77777777" w:rsidR="008868D3" w:rsidRDefault="008868D3" w:rsidP="009139A6">
      <w:r>
        <w:separator/>
      </w:r>
    </w:p>
  </w:footnote>
  <w:footnote w:type="continuationSeparator" w:id="0">
    <w:p w14:paraId="1257916C" w14:textId="77777777" w:rsidR="008868D3" w:rsidRDefault="008868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B67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A73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79B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8D3"/>
    <w:rsid w:val="000666E0"/>
    <w:rsid w:val="002510B7"/>
    <w:rsid w:val="005C130B"/>
    <w:rsid w:val="00826F5C"/>
    <w:rsid w:val="008868D3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3144C"/>
  <w15:chartTrackingRefBased/>
  <w15:docId w15:val="{B3F0C19C-E78F-499F-83E5-BFD6DE0D3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2023-01-13T19:58:00Z</dcterms:created>
  <dcterms:modified xsi:type="dcterms:W3CDTF">2023-01-13T19:58:00Z</dcterms:modified>
</cp:coreProperties>
</file>