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E5F" w:rsidRDefault="008C3E5F" w:rsidP="008C3E5F">
      <w:pPr>
        <w:pStyle w:val="NoSpacing"/>
      </w:pPr>
      <w:r>
        <w:rPr>
          <w:u w:val="single"/>
        </w:rPr>
        <w:t>John DAUE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C3E5F" w:rsidRDefault="008C3E5F" w:rsidP="008C3E5F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8C3E5F" w:rsidRDefault="008C3E5F" w:rsidP="008C3E5F">
      <w:pPr>
        <w:pStyle w:val="NoSpacing"/>
      </w:pPr>
    </w:p>
    <w:p w:rsidR="008C3E5F" w:rsidRDefault="008C3E5F" w:rsidP="008C3E5F">
      <w:pPr>
        <w:pStyle w:val="NoSpacing"/>
      </w:pPr>
    </w:p>
    <w:p w:rsidR="008C3E5F" w:rsidRDefault="008C3E5F" w:rsidP="008C3E5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8C3E5F" w:rsidRDefault="008C3E5F" w:rsidP="008C3E5F">
      <w:pPr>
        <w:pStyle w:val="NoSpacing"/>
      </w:pPr>
    </w:p>
    <w:p w:rsidR="008C3E5F" w:rsidRDefault="008C3E5F" w:rsidP="008C3E5F">
      <w:pPr>
        <w:pStyle w:val="NoSpacing"/>
      </w:pPr>
    </w:p>
    <w:p w:rsidR="006B2F86" w:rsidRPr="008C3E5F" w:rsidRDefault="008C3E5F" w:rsidP="008C3E5F">
      <w:pPr>
        <w:pStyle w:val="NoSpacing"/>
      </w:pPr>
      <w:r>
        <w:t>21 January 2017</w:t>
      </w:r>
      <w:bookmarkStart w:id="0" w:name="_GoBack"/>
      <w:bookmarkEnd w:id="0"/>
    </w:p>
    <w:sectPr w:rsidR="006B2F86" w:rsidRPr="008C3E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E5F" w:rsidRDefault="008C3E5F" w:rsidP="00E71FC3">
      <w:pPr>
        <w:spacing w:after="0" w:line="240" w:lineRule="auto"/>
      </w:pPr>
      <w:r>
        <w:separator/>
      </w:r>
    </w:p>
  </w:endnote>
  <w:endnote w:type="continuationSeparator" w:id="0">
    <w:p w:rsidR="008C3E5F" w:rsidRDefault="008C3E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E5F" w:rsidRDefault="008C3E5F" w:rsidP="00E71FC3">
      <w:pPr>
        <w:spacing w:after="0" w:line="240" w:lineRule="auto"/>
      </w:pPr>
      <w:r>
        <w:separator/>
      </w:r>
    </w:p>
  </w:footnote>
  <w:footnote w:type="continuationSeparator" w:id="0">
    <w:p w:rsidR="008C3E5F" w:rsidRDefault="008C3E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5F"/>
    <w:rsid w:val="001A7C09"/>
    <w:rsid w:val="00577BD5"/>
    <w:rsid w:val="00656CBA"/>
    <w:rsid w:val="006A1F77"/>
    <w:rsid w:val="00733BE7"/>
    <w:rsid w:val="008C3E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FA7AD"/>
  <w15:chartTrackingRefBased/>
  <w15:docId w15:val="{F892BF35-E6B0-46FB-AB78-E3C4C7AD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2017-01-21T14:38:00Z</dcterms:created>
  <dcterms:modified xsi:type="dcterms:W3CDTF">2017-01-21T14:38:00Z</dcterms:modified>
</cp:coreProperties>
</file>