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F043F" w14:textId="77777777" w:rsidR="00891C23" w:rsidRDefault="00891C23" w:rsidP="00891C23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DAUBY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49C2DFEB" w14:textId="77777777" w:rsidR="00891C23" w:rsidRDefault="00891C23" w:rsidP="00891C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54151E1A" w14:textId="77777777" w:rsidR="00891C23" w:rsidRDefault="00891C23" w:rsidP="00891C23">
      <w:pPr>
        <w:pStyle w:val="NoSpacing"/>
        <w:rPr>
          <w:rFonts w:cs="Times New Roman"/>
          <w:szCs w:val="24"/>
        </w:rPr>
      </w:pPr>
    </w:p>
    <w:p w14:paraId="49309C38" w14:textId="77777777" w:rsidR="00891C23" w:rsidRDefault="00891C23" w:rsidP="00891C23">
      <w:pPr>
        <w:pStyle w:val="NoSpacing"/>
        <w:rPr>
          <w:rFonts w:cs="Times New Roman"/>
          <w:szCs w:val="24"/>
        </w:rPr>
      </w:pPr>
    </w:p>
    <w:p w14:paraId="68E5E2D6" w14:textId="77777777" w:rsidR="00891C23" w:rsidRDefault="00891C23" w:rsidP="00891C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a Constable of Bishopsgate Ward.</w:t>
      </w:r>
    </w:p>
    <w:p w14:paraId="563C2B6B" w14:textId="77777777" w:rsidR="00891C23" w:rsidRDefault="00891C23" w:rsidP="00891C23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5D5A957D" w14:textId="77777777" w:rsidR="00891C23" w:rsidRDefault="00891C23" w:rsidP="00891C23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p.545)</w:t>
      </w:r>
    </w:p>
    <w:p w14:paraId="7725D2A5" w14:textId="77777777" w:rsidR="00891C23" w:rsidRDefault="00891C23" w:rsidP="00891C23">
      <w:pPr>
        <w:pStyle w:val="NoSpacing"/>
        <w:rPr>
          <w:rFonts w:eastAsia="Times New Roman" w:cs="Times New Roman"/>
          <w:szCs w:val="24"/>
        </w:rPr>
      </w:pPr>
    </w:p>
    <w:p w14:paraId="010EF5E9" w14:textId="77777777" w:rsidR="00891C23" w:rsidRDefault="00891C23" w:rsidP="00891C23">
      <w:pPr>
        <w:pStyle w:val="NoSpacing"/>
        <w:rPr>
          <w:rFonts w:eastAsia="Times New Roman" w:cs="Times New Roman"/>
          <w:szCs w:val="24"/>
        </w:rPr>
      </w:pPr>
    </w:p>
    <w:p w14:paraId="35FCA9C3" w14:textId="77777777" w:rsidR="00891C23" w:rsidRDefault="00891C23" w:rsidP="00891C2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January 2023</w:t>
      </w:r>
    </w:p>
    <w:p w14:paraId="288951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57845" w14:textId="77777777" w:rsidR="00891C23" w:rsidRDefault="00891C23" w:rsidP="009139A6">
      <w:r>
        <w:separator/>
      </w:r>
    </w:p>
  </w:endnote>
  <w:endnote w:type="continuationSeparator" w:id="0">
    <w:p w14:paraId="6C729E9A" w14:textId="77777777" w:rsidR="00891C23" w:rsidRDefault="00891C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7EC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F560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51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04660" w14:textId="77777777" w:rsidR="00891C23" w:rsidRDefault="00891C23" w:rsidP="009139A6">
      <w:r>
        <w:separator/>
      </w:r>
    </w:p>
  </w:footnote>
  <w:footnote w:type="continuationSeparator" w:id="0">
    <w:p w14:paraId="7695753B" w14:textId="77777777" w:rsidR="00891C23" w:rsidRDefault="00891C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80F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298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149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C23"/>
    <w:rsid w:val="000666E0"/>
    <w:rsid w:val="002510B7"/>
    <w:rsid w:val="005C130B"/>
    <w:rsid w:val="00826F5C"/>
    <w:rsid w:val="00891C2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40E2B"/>
  <w15:chartTrackingRefBased/>
  <w15:docId w15:val="{15ECB851-1BB4-40DE-A1C2-C69EDAD51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2023-01-21T21:26:00Z</dcterms:created>
  <dcterms:modified xsi:type="dcterms:W3CDTF">2023-01-21T21:27:00Z</dcterms:modified>
</cp:coreProperties>
</file>