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3E27E7" w14:textId="77777777" w:rsidR="00A859E6" w:rsidRDefault="00A859E6" w:rsidP="00A859E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Sir John DAUBRIGGECOURT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fl.1406)</w:t>
      </w:r>
    </w:p>
    <w:p w14:paraId="0D8D8863" w14:textId="77777777" w:rsidR="00A859E6" w:rsidRDefault="00A859E6" w:rsidP="00A859E6">
      <w:pPr>
        <w:pStyle w:val="NoSpacing"/>
        <w:rPr>
          <w:rFonts w:cs="Times New Roman"/>
          <w:szCs w:val="24"/>
        </w:rPr>
      </w:pPr>
    </w:p>
    <w:p w14:paraId="09B5EBAD" w14:textId="77777777" w:rsidR="00A859E6" w:rsidRDefault="00A859E6" w:rsidP="00A859E6">
      <w:pPr>
        <w:pStyle w:val="NoSpacing"/>
        <w:rPr>
          <w:rFonts w:cs="Times New Roman"/>
          <w:szCs w:val="24"/>
        </w:rPr>
      </w:pPr>
    </w:p>
    <w:p w14:paraId="231EF7AF" w14:textId="77777777" w:rsidR="00A859E6" w:rsidRDefault="00A859E6" w:rsidP="00A859E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25 Mar.1406</w:t>
      </w:r>
      <w:r>
        <w:rPr>
          <w:rFonts w:cs="Times New Roman"/>
          <w:szCs w:val="24"/>
        </w:rPr>
        <w:tab/>
        <w:t>He was licensed to celebrate divine services in private chapels</w:t>
      </w:r>
    </w:p>
    <w:p w14:paraId="7610B203" w14:textId="77777777" w:rsidR="00A859E6" w:rsidRDefault="00A859E6" w:rsidP="00A859E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or oratories.</w:t>
      </w:r>
    </w:p>
    <w:p w14:paraId="798A1B31" w14:textId="77777777" w:rsidR="00A859E6" w:rsidRPr="00E7711B" w:rsidRDefault="00A859E6" w:rsidP="00A859E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 w:rsidRPr="00E7711B">
        <w:rPr>
          <w:rFonts w:cs="Times New Roman"/>
          <w:szCs w:val="24"/>
        </w:rPr>
        <w:t xml:space="preserve">(“The Register of Bishop Philip </w:t>
      </w:r>
      <w:proofErr w:type="spellStart"/>
      <w:r w:rsidRPr="00E7711B">
        <w:rPr>
          <w:rFonts w:cs="Times New Roman"/>
          <w:szCs w:val="24"/>
        </w:rPr>
        <w:t>Repingdon</w:t>
      </w:r>
      <w:proofErr w:type="spellEnd"/>
      <w:r w:rsidRPr="00E7711B">
        <w:rPr>
          <w:rFonts w:cs="Times New Roman"/>
          <w:szCs w:val="24"/>
        </w:rPr>
        <w:t xml:space="preserve"> 1405-1419 ed. Margaret </w:t>
      </w:r>
    </w:p>
    <w:p w14:paraId="42421B9D" w14:textId="77777777" w:rsidR="00A859E6" w:rsidRDefault="00A859E6" w:rsidP="00A859E6">
      <w:pPr>
        <w:pStyle w:val="NoSpacing"/>
        <w:ind w:left="720" w:firstLine="720"/>
        <w:rPr>
          <w:rFonts w:cs="Times New Roman"/>
          <w:szCs w:val="24"/>
        </w:rPr>
      </w:pPr>
      <w:r w:rsidRPr="00E7711B">
        <w:rPr>
          <w:rFonts w:cs="Times New Roman"/>
          <w:szCs w:val="24"/>
        </w:rPr>
        <w:t>Archer, pub. Lincoln Record Society 1962 vol.1</w:t>
      </w:r>
      <w:r>
        <w:rPr>
          <w:rFonts w:cs="Times New Roman"/>
          <w:szCs w:val="24"/>
        </w:rPr>
        <w:t xml:space="preserve"> p.68)</w:t>
      </w:r>
    </w:p>
    <w:p w14:paraId="7D2A36C4" w14:textId="77777777" w:rsidR="00A859E6" w:rsidRDefault="00A859E6" w:rsidP="00A859E6">
      <w:pPr>
        <w:pStyle w:val="NoSpacing"/>
        <w:rPr>
          <w:rFonts w:cs="Times New Roman"/>
          <w:szCs w:val="24"/>
        </w:rPr>
      </w:pPr>
    </w:p>
    <w:p w14:paraId="5783EA26" w14:textId="77777777" w:rsidR="00A859E6" w:rsidRDefault="00A859E6" w:rsidP="00A859E6">
      <w:pPr>
        <w:pStyle w:val="NoSpacing"/>
        <w:rPr>
          <w:rFonts w:cs="Times New Roman"/>
          <w:szCs w:val="24"/>
        </w:rPr>
      </w:pPr>
    </w:p>
    <w:p w14:paraId="7ABA91D6" w14:textId="77777777" w:rsidR="00A859E6" w:rsidRDefault="00A859E6" w:rsidP="00A859E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23 July 2024</w:t>
      </w:r>
    </w:p>
    <w:p w14:paraId="6B15B3A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5AE239B" w14:textId="77777777" w:rsidR="00A859E6" w:rsidRDefault="00A859E6" w:rsidP="009139A6">
      <w:r>
        <w:separator/>
      </w:r>
    </w:p>
  </w:endnote>
  <w:endnote w:type="continuationSeparator" w:id="0">
    <w:p w14:paraId="6F1BE302" w14:textId="77777777" w:rsidR="00A859E6" w:rsidRDefault="00A859E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E00F8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80558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EA4AC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A81F9D" w14:textId="77777777" w:rsidR="00A859E6" w:rsidRDefault="00A859E6" w:rsidP="009139A6">
      <w:r>
        <w:separator/>
      </w:r>
    </w:p>
  </w:footnote>
  <w:footnote w:type="continuationSeparator" w:id="0">
    <w:p w14:paraId="1B048B82" w14:textId="77777777" w:rsidR="00A859E6" w:rsidRDefault="00A859E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708E5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0C58A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A12EC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9E6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859E6"/>
    <w:rsid w:val="00AE65F8"/>
    <w:rsid w:val="00BA00AB"/>
    <w:rsid w:val="00C66992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4371F8"/>
  <w15:chartTrackingRefBased/>
  <w15:docId w15:val="{256779FA-C3C9-4CD1-980E-E34CDB50C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2024-09-18T19:12:00Z</dcterms:created>
  <dcterms:modified xsi:type="dcterms:W3CDTF">2024-09-18T19:13:00Z</dcterms:modified>
</cp:coreProperties>
</file>