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61A" w:rsidRDefault="00AF161A" w:rsidP="00AF161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DAUBER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AF161A" w:rsidRDefault="00AF161A" w:rsidP="00AF161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Repton</w:t>
      </w:r>
      <w:proofErr w:type="spellEnd"/>
      <w:r>
        <w:rPr>
          <w:rFonts w:ascii="Times New Roman" w:hAnsi="Times New Roman" w:cs="Times New Roman"/>
          <w:sz w:val="24"/>
          <w:szCs w:val="24"/>
        </w:rPr>
        <w:t>, Derbyshire.</w:t>
      </w:r>
    </w:p>
    <w:p w:rsidR="00AF161A" w:rsidRDefault="00AF161A" w:rsidP="00AF161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F161A" w:rsidRDefault="00AF161A" w:rsidP="00AF161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F161A" w:rsidRDefault="00AF161A" w:rsidP="00AF161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Jan.1433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Derby into land of</w:t>
      </w:r>
    </w:p>
    <w:p w:rsidR="00AF161A" w:rsidRDefault="00AF161A" w:rsidP="00AF161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late John Mowbray, 2</w:t>
      </w:r>
      <w:r w:rsidRPr="006E2CCC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Duke of Norfolk(q.v.).</w:t>
      </w:r>
    </w:p>
    <w:p w:rsidR="00AF161A" w:rsidRDefault="00AF161A" w:rsidP="00AF161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24-108)</w:t>
      </w:r>
    </w:p>
    <w:p w:rsidR="004F0B4F" w:rsidRPr="004F0B4F" w:rsidRDefault="004F0B4F" w:rsidP="004F0B4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F0B4F">
        <w:rPr>
          <w:rFonts w:ascii="Times New Roman" w:hAnsi="Times New Roman" w:cs="Times New Roman"/>
          <w:sz w:val="24"/>
          <w:szCs w:val="24"/>
        </w:rPr>
        <w:t>24 Sep.1439</w:t>
      </w:r>
      <w:r w:rsidRPr="004F0B4F"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 w:rsidRPr="004F0B4F">
        <w:rPr>
          <w:rFonts w:ascii="Times New Roman" w:hAnsi="Times New Roman" w:cs="Times New Roman"/>
          <w:sz w:val="24"/>
          <w:szCs w:val="24"/>
        </w:rPr>
        <w:t>Repton</w:t>
      </w:r>
      <w:proofErr w:type="spellEnd"/>
      <w:r w:rsidRPr="004F0B4F">
        <w:rPr>
          <w:rFonts w:ascii="Times New Roman" w:hAnsi="Times New Roman" w:cs="Times New Roman"/>
          <w:sz w:val="24"/>
          <w:szCs w:val="24"/>
        </w:rPr>
        <w:t>,</w:t>
      </w:r>
    </w:p>
    <w:p w:rsidR="004F0B4F" w:rsidRPr="004F0B4F" w:rsidRDefault="004F0B4F" w:rsidP="004F0B4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F0B4F">
        <w:rPr>
          <w:rFonts w:ascii="Times New Roman" w:hAnsi="Times New Roman" w:cs="Times New Roman"/>
          <w:sz w:val="24"/>
          <w:szCs w:val="24"/>
        </w:rPr>
        <w:tab/>
      </w:r>
      <w:r w:rsidRPr="004F0B4F">
        <w:rPr>
          <w:rFonts w:ascii="Times New Roman" w:hAnsi="Times New Roman" w:cs="Times New Roman"/>
          <w:sz w:val="24"/>
          <w:szCs w:val="24"/>
        </w:rPr>
        <w:tab/>
        <w:t xml:space="preserve">Derbyshire, into lands held by the late Giles </w:t>
      </w:r>
      <w:proofErr w:type="spellStart"/>
      <w:r w:rsidRPr="004F0B4F">
        <w:rPr>
          <w:rFonts w:ascii="Times New Roman" w:hAnsi="Times New Roman" w:cs="Times New Roman"/>
          <w:sz w:val="24"/>
          <w:szCs w:val="24"/>
        </w:rPr>
        <w:t>Swynarton</w:t>
      </w:r>
      <w:proofErr w:type="spellEnd"/>
      <w:r w:rsidRPr="004F0B4F">
        <w:rPr>
          <w:rFonts w:ascii="Times New Roman" w:hAnsi="Times New Roman" w:cs="Times New Roman"/>
          <w:sz w:val="24"/>
          <w:szCs w:val="24"/>
        </w:rPr>
        <w:t>(q.v.).</w:t>
      </w:r>
    </w:p>
    <w:p w:rsidR="004F0B4F" w:rsidRPr="004F0B4F" w:rsidRDefault="004F0B4F" w:rsidP="004F0B4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F0B4F">
        <w:rPr>
          <w:rFonts w:ascii="Times New Roman" w:hAnsi="Times New Roman" w:cs="Times New Roman"/>
          <w:sz w:val="24"/>
          <w:szCs w:val="24"/>
        </w:rPr>
        <w:tab/>
      </w:r>
      <w:r w:rsidRPr="004F0B4F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4F0B4F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 w:rsidRPr="004F0B4F"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 w:rsidRPr="004F0B4F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4F0B4F">
        <w:rPr>
          <w:rFonts w:ascii="Times New Roman" w:hAnsi="Times New Roman" w:cs="Times New Roman"/>
          <w:sz w:val="24"/>
          <w:szCs w:val="24"/>
        </w:rPr>
        <w:t xml:space="preserve"> 25-337)</w:t>
      </w:r>
    </w:p>
    <w:p w:rsidR="004F0B4F" w:rsidRDefault="004F0B4F" w:rsidP="00AF161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F161A" w:rsidRDefault="00AF161A" w:rsidP="00AF161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F161A" w:rsidRDefault="00AF161A" w:rsidP="00AF161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Default="00AF161A" w:rsidP="00AF161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May 2016</w:t>
      </w:r>
    </w:p>
    <w:p w:rsidR="004F0B4F" w:rsidRPr="00AF161A" w:rsidRDefault="004F0B4F" w:rsidP="00AF161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August 2016</w:t>
      </w:r>
      <w:bookmarkStart w:id="0" w:name="_GoBack"/>
      <w:bookmarkEnd w:id="0"/>
    </w:p>
    <w:sectPr w:rsidR="004F0B4F" w:rsidRPr="00AF161A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161A" w:rsidRDefault="00AF161A" w:rsidP="00E71FC3">
      <w:pPr>
        <w:spacing w:after="0" w:line="240" w:lineRule="auto"/>
      </w:pPr>
      <w:r>
        <w:separator/>
      </w:r>
    </w:p>
  </w:endnote>
  <w:endnote w:type="continuationSeparator" w:id="0">
    <w:p w:rsidR="00AF161A" w:rsidRDefault="00AF161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161A" w:rsidRDefault="00AF161A" w:rsidP="00E71FC3">
      <w:pPr>
        <w:spacing w:after="0" w:line="240" w:lineRule="auto"/>
      </w:pPr>
      <w:r>
        <w:separator/>
      </w:r>
    </w:p>
  </w:footnote>
  <w:footnote w:type="continuationSeparator" w:id="0">
    <w:p w:rsidR="00AF161A" w:rsidRDefault="00AF161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61A"/>
    <w:rsid w:val="004F0B4F"/>
    <w:rsid w:val="00AB52E8"/>
    <w:rsid w:val="00AF161A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659FFB"/>
  <w15:chartTrackingRefBased/>
  <w15:docId w15:val="{86846A22-353A-489E-83AB-401B215EA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4F0B4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2016-05-27T21:28:00Z</dcterms:created>
  <dcterms:modified xsi:type="dcterms:W3CDTF">2016-08-12T07:38:00Z</dcterms:modified>
</cp:coreProperties>
</file>