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D2252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DAUBENEYE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2CA534C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A443B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85910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68D752F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BD552A7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the taxes of a fifteenth and a tenth.</w:t>
      </w:r>
    </w:p>
    <w:p w14:paraId="41D0D4EB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038505C7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B64EF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9BDCCB" w14:textId="77777777" w:rsidR="00704AF2" w:rsidRDefault="00704AF2" w:rsidP="00704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7EBBCC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942A9" w14:textId="77777777" w:rsidR="00704AF2" w:rsidRDefault="00704AF2" w:rsidP="009139A6">
      <w:r>
        <w:separator/>
      </w:r>
    </w:p>
  </w:endnote>
  <w:endnote w:type="continuationSeparator" w:id="0">
    <w:p w14:paraId="62E7A26A" w14:textId="77777777" w:rsidR="00704AF2" w:rsidRDefault="00704A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62D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9D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07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16F6C" w14:textId="77777777" w:rsidR="00704AF2" w:rsidRDefault="00704AF2" w:rsidP="009139A6">
      <w:r>
        <w:separator/>
      </w:r>
    </w:p>
  </w:footnote>
  <w:footnote w:type="continuationSeparator" w:id="0">
    <w:p w14:paraId="28B4A680" w14:textId="77777777" w:rsidR="00704AF2" w:rsidRDefault="00704A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625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B3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10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F2"/>
    <w:rsid w:val="000666E0"/>
    <w:rsid w:val="002510B7"/>
    <w:rsid w:val="005C130B"/>
    <w:rsid w:val="00704AF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A33EF"/>
  <w15:chartTrackingRefBased/>
  <w15:docId w15:val="{4BEF5410-C75A-43C4-9584-4CDB9F5E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2021-10-20T20:01:00Z</dcterms:created>
  <dcterms:modified xsi:type="dcterms:W3CDTF">2021-10-20T20:02:00Z</dcterms:modified>
</cp:coreProperties>
</file>