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3CB9A" w14:textId="77777777" w:rsidR="001F33A4" w:rsidRDefault="001F33A4" w:rsidP="001F33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DAUBENEY</w:t>
      </w:r>
      <w:r>
        <w:rPr>
          <w:rFonts w:ascii="Times New Roman" w:eastAsia="Calibri" w:hAnsi="Times New Roman" w:cs="Times New Roman"/>
        </w:rPr>
        <w:t xml:space="preserve">         (fl.1484)</w:t>
      </w:r>
    </w:p>
    <w:p w14:paraId="6BF68E36" w14:textId="77777777" w:rsidR="001F33A4" w:rsidRDefault="001F33A4" w:rsidP="001F33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Sharrington</w:t>
      </w:r>
      <w:proofErr w:type="spellEnd"/>
      <w:r>
        <w:rPr>
          <w:rFonts w:ascii="Times New Roman" w:eastAsia="Calibri" w:hAnsi="Times New Roman" w:cs="Times New Roman"/>
        </w:rPr>
        <w:t>, Norfolk. Gentleman.</w:t>
      </w:r>
    </w:p>
    <w:p w14:paraId="6CBAA174" w14:textId="77777777" w:rsidR="001F33A4" w:rsidRDefault="001F33A4" w:rsidP="001F33A4">
      <w:pPr>
        <w:rPr>
          <w:rFonts w:ascii="Times New Roman" w:eastAsia="Calibri" w:hAnsi="Times New Roman" w:cs="Times New Roman"/>
        </w:rPr>
      </w:pPr>
    </w:p>
    <w:p w14:paraId="4ED0D873" w14:textId="158529A1" w:rsidR="001F33A4" w:rsidRDefault="001F33A4" w:rsidP="001F33A4">
      <w:pPr>
        <w:rPr>
          <w:rFonts w:ascii="Times New Roman" w:eastAsia="Calibri" w:hAnsi="Times New Roman" w:cs="Times New Roman"/>
        </w:rPr>
      </w:pPr>
    </w:p>
    <w:p w14:paraId="3E1AC659" w14:textId="77777777" w:rsidR="00557C16" w:rsidRDefault="00557C16" w:rsidP="00557C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Bysshop</w:t>
      </w:r>
      <w:proofErr w:type="spellEnd"/>
      <w:r>
        <w:rPr>
          <w:rFonts w:ascii="Times New Roman" w:hAnsi="Times New Roman" w:cs="Times New Roman"/>
        </w:rPr>
        <w:t>(q.v.) brought a plaint of debt against him and 9 others.</w:t>
      </w:r>
    </w:p>
    <w:p w14:paraId="309ACF98" w14:textId="53F3836B" w:rsidR="00557C16" w:rsidRPr="00557C16" w:rsidRDefault="00557C16" w:rsidP="001F33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D0C909D" w14:textId="77777777" w:rsidR="001F33A4" w:rsidRDefault="001F33A4" w:rsidP="001F33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Bysshop</w:t>
      </w:r>
      <w:proofErr w:type="spellEnd"/>
      <w:r>
        <w:rPr>
          <w:rFonts w:ascii="Times New Roman" w:eastAsia="Calibri" w:hAnsi="Times New Roman" w:cs="Times New Roman"/>
        </w:rPr>
        <w:t>(q.v.) brought a plaint of debt against him and 10 others.</w:t>
      </w:r>
    </w:p>
    <w:p w14:paraId="2614B2E6" w14:textId="77777777" w:rsidR="001F33A4" w:rsidRDefault="001F33A4" w:rsidP="001F33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(http://aalt.law.uh.edu/Indices/CP40Indices/CP40no883Pl.htm )</w:t>
      </w:r>
    </w:p>
    <w:p w14:paraId="031FEF8F" w14:textId="77777777" w:rsidR="001F33A4" w:rsidRDefault="001F33A4" w:rsidP="001F33A4">
      <w:pPr>
        <w:rPr>
          <w:rFonts w:ascii="Times New Roman" w:eastAsia="Calibri" w:hAnsi="Times New Roman" w:cs="Times New Roman"/>
        </w:rPr>
      </w:pPr>
    </w:p>
    <w:p w14:paraId="7B35F7CB" w14:textId="77777777" w:rsidR="001F33A4" w:rsidRDefault="001F33A4" w:rsidP="001F33A4">
      <w:pPr>
        <w:rPr>
          <w:rFonts w:ascii="Times New Roman" w:eastAsia="Calibri" w:hAnsi="Times New Roman" w:cs="Times New Roman"/>
        </w:rPr>
      </w:pPr>
    </w:p>
    <w:p w14:paraId="60702573" w14:textId="40057703" w:rsidR="001F33A4" w:rsidRDefault="001F33A4" w:rsidP="001F33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18 May 2017</w:t>
      </w:r>
    </w:p>
    <w:p w14:paraId="2CB39172" w14:textId="6CBB894F" w:rsidR="00557C16" w:rsidRDefault="00557C16" w:rsidP="001F33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3 February 2020</w:t>
      </w:r>
      <w:bookmarkStart w:id="0" w:name="_GoBack"/>
      <w:bookmarkEnd w:id="0"/>
    </w:p>
    <w:p w14:paraId="4959A38A" w14:textId="77777777" w:rsidR="006B2F86" w:rsidRPr="00E71FC3" w:rsidRDefault="00557C1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E7F2A" w14:textId="77777777" w:rsidR="001F33A4" w:rsidRDefault="001F33A4" w:rsidP="00E71FC3">
      <w:r>
        <w:separator/>
      </w:r>
    </w:p>
  </w:endnote>
  <w:endnote w:type="continuationSeparator" w:id="0">
    <w:p w14:paraId="4975B6AF" w14:textId="77777777" w:rsidR="001F33A4" w:rsidRDefault="001F33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73D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3BB27" w14:textId="77777777" w:rsidR="001F33A4" w:rsidRDefault="001F33A4" w:rsidP="00E71FC3">
      <w:r>
        <w:separator/>
      </w:r>
    </w:p>
  </w:footnote>
  <w:footnote w:type="continuationSeparator" w:id="0">
    <w:p w14:paraId="0B633AF5" w14:textId="77777777" w:rsidR="001F33A4" w:rsidRDefault="001F33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3A4"/>
    <w:rsid w:val="001A7C09"/>
    <w:rsid w:val="001F33A4"/>
    <w:rsid w:val="00557C1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72426"/>
  <w15:chartTrackingRefBased/>
  <w15:docId w15:val="{110167CF-B36F-4FB1-86AA-ABFEB8DF0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3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2017-05-20T18:35:00Z</dcterms:created>
  <dcterms:modified xsi:type="dcterms:W3CDTF">2020-03-03T17:17:00Z</dcterms:modified>
</cp:coreProperties>
</file>