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04" w:rsidRDefault="00A26E04" w:rsidP="00A26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DAUBENEY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26E04" w:rsidRDefault="00A26E04" w:rsidP="00A26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Tuddenham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Culpho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A26E04" w:rsidRDefault="00A26E04" w:rsidP="00A26E04">
      <w:pPr>
        <w:rPr>
          <w:rFonts w:ascii="Times New Roman" w:hAnsi="Times New Roman" w:cs="Times New Roman"/>
        </w:rPr>
      </w:pPr>
    </w:p>
    <w:p w:rsidR="00A26E04" w:rsidRDefault="00A26E04" w:rsidP="00A26E04">
      <w:pPr>
        <w:rPr>
          <w:rFonts w:ascii="Times New Roman" w:hAnsi="Times New Roman" w:cs="Times New Roman"/>
        </w:rPr>
      </w:pPr>
    </w:p>
    <w:p w:rsidR="00A26E04" w:rsidRPr="007B78D0" w:rsidRDefault="00A26E04" w:rsidP="00A26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A26E04" w:rsidRDefault="00A26E04" w:rsidP="00A26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26E04" w:rsidRDefault="00A26E04" w:rsidP="00A26E04">
      <w:pPr>
        <w:rPr>
          <w:rFonts w:ascii="Times New Roman" w:hAnsi="Times New Roman" w:cs="Times New Roman"/>
        </w:rPr>
      </w:pPr>
    </w:p>
    <w:p w:rsidR="00A26E04" w:rsidRDefault="00A26E04" w:rsidP="00A26E04">
      <w:pPr>
        <w:rPr>
          <w:rFonts w:ascii="Times New Roman" w:hAnsi="Times New Roman" w:cs="Times New Roman"/>
        </w:rPr>
      </w:pPr>
    </w:p>
    <w:p w:rsidR="00A26E04" w:rsidRDefault="00A26E04" w:rsidP="00A26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A26E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E04" w:rsidRDefault="00A26E04" w:rsidP="00E71FC3">
      <w:r>
        <w:separator/>
      </w:r>
    </w:p>
  </w:endnote>
  <w:endnote w:type="continuationSeparator" w:id="0">
    <w:p w:rsidR="00A26E04" w:rsidRDefault="00A26E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E04" w:rsidRDefault="00A26E04" w:rsidP="00E71FC3">
      <w:r>
        <w:separator/>
      </w:r>
    </w:p>
  </w:footnote>
  <w:footnote w:type="continuationSeparator" w:id="0">
    <w:p w:rsidR="00A26E04" w:rsidRDefault="00A26E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04"/>
    <w:rsid w:val="001A7C09"/>
    <w:rsid w:val="00577BD5"/>
    <w:rsid w:val="00656CBA"/>
    <w:rsid w:val="006A1F77"/>
    <w:rsid w:val="00733BE7"/>
    <w:rsid w:val="00A26E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66BFE8-1F4A-4FEA-991B-61D30AA1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26E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2017-05-17T19:14:00Z</dcterms:created>
  <dcterms:modified xsi:type="dcterms:W3CDTF">2017-05-17T19:14:00Z</dcterms:modified>
</cp:coreProperties>
</file>