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3F5C6" w14:textId="77777777" w:rsidR="00992CAA" w:rsidRDefault="00992CAA" w:rsidP="00992CAA">
      <w:pPr>
        <w:pStyle w:val="NoSpacing"/>
        <w:ind w:left="720" w:hanging="720"/>
      </w:pPr>
      <w:r>
        <w:rPr>
          <w:u w:val="single"/>
        </w:rPr>
        <w:t>Margaret DAUBENEY</w:t>
      </w:r>
      <w:r>
        <w:t xml:space="preserve">        (d.ca.1420)</w:t>
      </w:r>
    </w:p>
    <w:p w14:paraId="6FE863B3" w14:textId="77777777" w:rsidR="00992CAA" w:rsidRDefault="00992CAA" w:rsidP="00992CAA">
      <w:pPr>
        <w:pStyle w:val="NoSpacing"/>
        <w:ind w:left="720" w:hanging="720"/>
      </w:pPr>
      <w:r>
        <w:t xml:space="preserve">of </w:t>
      </w:r>
      <w:proofErr w:type="spellStart"/>
      <w:r>
        <w:t>St.Neot</w:t>
      </w:r>
      <w:proofErr w:type="spellEnd"/>
      <w:r>
        <w:t>, Cornwall.</w:t>
      </w:r>
    </w:p>
    <w:p w14:paraId="4145C1C4" w14:textId="77777777" w:rsidR="00992CAA" w:rsidRDefault="00992CAA" w:rsidP="00992CAA">
      <w:pPr>
        <w:pStyle w:val="NoSpacing"/>
        <w:ind w:left="720" w:hanging="720"/>
      </w:pPr>
    </w:p>
    <w:p w14:paraId="2C2750CC" w14:textId="77777777" w:rsidR="00992CAA" w:rsidRDefault="00992CAA" w:rsidP="00992CAA">
      <w:pPr>
        <w:pStyle w:val="NoSpacing"/>
        <w:ind w:left="720" w:hanging="720"/>
      </w:pPr>
    </w:p>
    <w:p w14:paraId="7B537EB8" w14:textId="77777777" w:rsidR="00992CAA" w:rsidRDefault="00992CAA" w:rsidP="00992CAA">
      <w:pPr>
        <w:pStyle w:val="NoSpacing"/>
        <w:ind w:left="720" w:hanging="720"/>
      </w:pPr>
      <w:r>
        <w:t>= Giles.</w:t>
      </w:r>
    </w:p>
    <w:p w14:paraId="4D31462A" w14:textId="77777777" w:rsidR="00992CAA" w:rsidRDefault="00992CAA" w:rsidP="00992CAA">
      <w:pPr>
        <w:pStyle w:val="NoSpacing"/>
        <w:ind w:left="720" w:hanging="720"/>
      </w:pPr>
      <w:r>
        <w:t>(Devon Wills index, 1163-1999)</w:t>
      </w:r>
    </w:p>
    <w:p w14:paraId="765D93B1" w14:textId="77777777" w:rsidR="00992CAA" w:rsidRDefault="00992CAA" w:rsidP="00992CAA">
      <w:pPr>
        <w:pStyle w:val="NoSpacing"/>
        <w:ind w:left="720" w:hanging="720"/>
      </w:pPr>
    </w:p>
    <w:p w14:paraId="7EF7F6B7" w14:textId="77777777" w:rsidR="00992CAA" w:rsidRDefault="00992CAA" w:rsidP="00992CAA">
      <w:pPr>
        <w:pStyle w:val="NoSpacing"/>
        <w:ind w:left="720" w:hanging="720"/>
      </w:pPr>
    </w:p>
    <w:p w14:paraId="09C0CFC8" w14:textId="77777777" w:rsidR="00992CAA" w:rsidRDefault="00992CAA" w:rsidP="00992CAA">
      <w:pPr>
        <w:pStyle w:val="NoSpacing"/>
        <w:ind w:left="720" w:hanging="720"/>
      </w:pPr>
      <w:r>
        <w:tab/>
        <w:t>1420</w:t>
      </w:r>
      <w:r>
        <w:tab/>
        <w:t>Probate of her Will.    (ibid.)</w:t>
      </w:r>
    </w:p>
    <w:p w14:paraId="44EFE487" w14:textId="77777777" w:rsidR="00992CAA" w:rsidRDefault="00992CAA" w:rsidP="00992CAA">
      <w:pPr>
        <w:pStyle w:val="NoSpacing"/>
        <w:ind w:left="720" w:hanging="720"/>
      </w:pPr>
    </w:p>
    <w:p w14:paraId="421EE3B6" w14:textId="77777777" w:rsidR="00992CAA" w:rsidRDefault="00992CAA" w:rsidP="00992CAA">
      <w:pPr>
        <w:pStyle w:val="NoSpacing"/>
        <w:ind w:left="720" w:hanging="720"/>
      </w:pPr>
    </w:p>
    <w:p w14:paraId="3612A0B3" w14:textId="77777777" w:rsidR="00992CAA" w:rsidRDefault="00992CAA" w:rsidP="00992CAA">
      <w:pPr>
        <w:pStyle w:val="NoSpacing"/>
        <w:ind w:left="720" w:hanging="720"/>
      </w:pPr>
      <w:r>
        <w:t>11 May 2025</w:t>
      </w:r>
    </w:p>
    <w:p w14:paraId="2F1A5A7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8FFAB" w14:textId="77777777" w:rsidR="00992CAA" w:rsidRDefault="00992CAA" w:rsidP="009139A6">
      <w:r>
        <w:separator/>
      </w:r>
    </w:p>
  </w:endnote>
  <w:endnote w:type="continuationSeparator" w:id="0">
    <w:p w14:paraId="480AD0B1" w14:textId="77777777" w:rsidR="00992CAA" w:rsidRDefault="00992CA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7412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A0F3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DF87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FEA34" w14:textId="77777777" w:rsidR="00992CAA" w:rsidRDefault="00992CAA" w:rsidP="009139A6">
      <w:r>
        <w:separator/>
      </w:r>
    </w:p>
  </w:footnote>
  <w:footnote w:type="continuationSeparator" w:id="0">
    <w:p w14:paraId="634E417C" w14:textId="77777777" w:rsidR="00992CAA" w:rsidRDefault="00992CA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20CA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5554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4D41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CAA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992CAA"/>
    <w:rsid w:val="00A3176C"/>
    <w:rsid w:val="00A47C87"/>
    <w:rsid w:val="00A85BD3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21C4D"/>
  <w15:chartTrackingRefBased/>
  <w15:docId w15:val="{A0D6C4D8-6E26-44C4-8AF9-2226C2CE0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2025-05-12T20:34:00Z</dcterms:created>
  <dcterms:modified xsi:type="dcterms:W3CDTF">2025-05-12T20:34:00Z</dcterms:modified>
</cp:coreProperties>
</file>