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57116" w14:textId="77777777" w:rsidR="00754F66" w:rsidRDefault="00754F66" w:rsidP="00754F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DAUBENEY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1DB02892" w14:textId="77777777" w:rsidR="00754F66" w:rsidRDefault="00754F66" w:rsidP="00754F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Thetford, Norfolk. Tailor.</w:t>
      </w:r>
    </w:p>
    <w:p w14:paraId="0A1118C6" w14:textId="77777777" w:rsidR="00754F66" w:rsidRDefault="00754F66" w:rsidP="00754F66">
      <w:pPr>
        <w:pStyle w:val="NoSpacing"/>
        <w:rPr>
          <w:rFonts w:cs="Times New Roman"/>
          <w:szCs w:val="24"/>
        </w:rPr>
      </w:pPr>
    </w:p>
    <w:p w14:paraId="4CF00C17" w14:textId="77777777" w:rsidR="00754F66" w:rsidRDefault="00754F66" w:rsidP="00754F66">
      <w:pPr>
        <w:pStyle w:val="NoSpacing"/>
        <w:rPr>
          <w:rFonts w:cs="Times New Roman"/>
          <w:szCs w:val="24"/>
        </w:rPr>
      </w:pPr>
    </w:p>
    <w:p w14:paraId="300CB5FC" w14:textId="77777777" w:rsidR="00754F66" w:rsidRDefault="00754F66" w:rsidP="00754F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John Spelman(q.v.) brought a plaint of debt against him and four </w:t>
      </w:r>
      <w:proofErr w:type="spellStart"/>
      <w:proofErr w:type="gramStart"/>
      <w:r>
        <w:rPr>
          <w:rFonts w:cs="Times New Roman"/>
          <w:szCs w:val="24"/>
        </w:rPr>
        <w:t>others.Peter</w:t>
      </w:r>
      <w:proofErr w:type="spellEnd"/>
      <w:proofErr w:type="gramEnd"/>
    </w:p>
    <w:p w14:paraId="72AE400A" w14:textId="77777777" w:rsidR="00754F66" w:rsidRDefault="00754F66" w:rsidP="00754F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40DB6">
          <w:rPr>
            <w:rStyle w:val="Hyperlink"/>
            <w:rFonts w:cs="Times New Roman"/>
            <w:szCs w:val="24"/>
          </w:rPr>
          <w:t>https://waalt.uh.edu/index.php/IDXCP40no797</w:t>
        </w:r>
      </w:hyperlink>
      <w:r>
        <w:rPr>
          <w:rFonts w:cs="Times New Roman"/>
          <w:szCs w:val="24"/>
        </w:rPr>
        <w:t xml:space="preserve"> )</w:t>
      </w:r>
    </w:p>
    <w:p w14:paraId="21DBA204" w14:textId="77777777" w:rsidR="00754F66" w:rsidRDefault="00754F66" w:rsidP="00754F66">
      <w:pPr>
        <w:pStyle w:val="NoSpacing"/>
        <w:rPr>
          <w:rFonts w:cs="Times New Roman"/>
          <w:szCs w:val="24"/>
        </w:rPr>
      </w:pPr>
    </w:p>
    <w:p w14:paraId="01E339F7" w14:textId="77777777" w:rsidR="00754F66" w:rsidRDefault="00754F66" w:rsidP="00754F66">
      <w:pPr>
        <w:pStyle w:val="NoSpacing"/>
        <w:rPr>
          <w:rFonts w:cs="Times New Roman"/>
          <w:szCs w:val="24"/>
        </w:rPr>
      </w:pPr>
    </w:p>
    <w:p w14:paraId="0533694A" w14:textId="77777777" w:rsidR="00754F66" w:rsidRDefault="00754F66" w:rsidP="00754F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April 2023</w:t>
      </w:r>
    </w:p>
    <w:p w14:paraId="247B674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18457" w14:textId="77777777" w:rsidR="00754F66" w:rsidRDefault="00754F66" w:rsidP="009139A6">
      <w:r>
        <w:separator/>
      </w:r>
    </w:p>
  </w:endnote>
  <w:endnote w:type="continuationSeparator" w:id="0">
    <w:p w14:paraId="28B47C57" w14:textId="77777777" w:rsidR="00754F66" w:rsidRDefault="00754F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860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841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589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4E9A7" w14:textId="77777777" w:rsidR="00754F66" w:rsidRDefault="00754F66" w:rsidP="009139A6">
      <w:r>
        <w:separator/>
      </w:r>
    </w:p>
  </w:footnote>
  <w:footnote w:type="continuationSeparator" w:id="0">
    <w:p w14:paraId="7AC43424" w14:textId="77777777" w:rsidR="00754F66" w:rsidRDefault="00754F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AE7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613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A4D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F66"/>
    <w:rsid w:val="000666E0"/>
    <w:rsid w:val="002510B7"/>
    <w:rsid w:val="005C130B"/>
    <w:rsid w:val="00754F6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25167"/>
  <w15:chartTrackingRefBased/>
  <w15:docId w15:val="{07F03C05-2DCE-4A13-91BB-B47669D5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54F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2023-04-19T11:05:00Z</dcterms:created>
  <dcterms:modified xsi:type="dcterms:W3CDTF">2023-04-19T11:06:00Z</dcterms:modified>
</cp:coreProperties>
</file>