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FB2DC3" w:rsidP="00E71FC3">
      <w:pPr>
        <w:pStyle w:val="NoSpacing"/>
      </w:pPr>
      <w:r>
        <w:rPr>
          <w:u w:val="single"/>
        </w:rPr>
        <w:t>Giles DAUBENEY</w:t>
      </w:r>
      <w:r>
        <w:t xml:space="preserve">      (b.1393)</w:t>
      </w:r>
    </w:p>
    <w:p w:rsidR="00FB2DC3" w:rsidRDefault="00FB2DC3" w:rsidP="00E71FC3">
      <w:pPr>
        <w:pStyle w:val="NoSpacing"/>
      </w:pPr>
    </w:p>
    <w:p w:rsidR="00FB2DC3" w:rsidRDefault="00FB2DC3" w:rsidP="00E71FC3">
      <w:pPr>
        <w:pStyle w:val="NoSpacing"/>
      </w:pPr>
    </w:p>
    <w:p w:rsidR="00FB2DC3" w:rsidRDefault="00FB2DC3" w:rsidP="00E71FC3">
      <w:pPr>
        <w:pStyle w:val="NoSpacing"/>
      </w:pPr>
      <w:r>
        <w:t>20 Oct.1393</w:t>
      </w:r>
      <w:r>
        <w:tab/>
        <w:t>He was born in Kempston, Buckinghamshire.</w:t>
      </w:r>
    </w:p>
    <w:p w:rsidR="00FB2DC3" w:rsidRDefault="00FB2DC3" w:rsidP="00E71FC3">
      <w:pPr>
        <w:pStyle w:val="NoSpacing"/>
      </w:pPr>
      <w:r>
        <w:tab/>
      </w:r>
      <w:r>
        <w:tab/>
        <w:t>(www.inquisitionspostmortem.ac.uk  ref. eCIPM 21-558)</w:t>
      </w:r>
    </w:p>
    <w:p w:rsidR="00FB2DC3" w:rsidRDefault="00FB2DC3" w:rsidP="00E71FC3">
      <w:pPr>
        <w:pStyle w:val="NoSpacing"/>
      </w:pPr>
      <w:r>
        <w:t>15 Nov.1416</w:t>
      </w:r>
      <w:r>
        <w:tab/>
        <w:t>An inquisition was held in Bedford to prove his age.  (ibid.)</w:t>
      </w:r>
    </w:p>
    <w:p w:rsidR="00FB2DC3" w:rsidRDefault="00FB2DC3" w:rsidP="00E71FC3">
      <w:pPr>
        <w:pStyle w:val="NoSpacing"/>
      </w:pPr>
    </w:p>
    <w:p w:rsidR="00FB2DC3" w:rsidRDefault="00FB2DC3" w:rsidP="00E71FC3">
      <w:pPr>
        <w:pStyle w:val="NoSpacing"/>
      </w:pPr>
    </w:p>
    <w:p w:rsidR="00FB2DC3" w:rsidRPr="00FB2DC3" w:rsidRDefault="00FB2DC3" w:rsidP="00E71FC3">
      <w:pPr>
        <w:pStyle w:val="NoSpacing"/>
      </w:pPr>
      <w:r>
        <w:t>4 October 2016</w:t>
      </w:r>
      <w:bookmarkStart w:id="0" w:name="_GoBack"/>
      <w:bookmarkEnd w:id="0"/>
    </w:p>
    <w:sectPr w:rsidR="00FB2DC3" w:rsidRPr="00FB2D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DC3" w:rsidRDefault="00FB2DC3" w:rsidP="00E71FC3">
      <w:pPr>
        <w:spacing w:after="0" w:line="240" w:lineRule="auto"/>
      </w:pPr>
      <w:r>
        <w:separator/>
      </w:r>
    </w:p>
  </w:endnote>
  <w:endnote w:type="continuationSeparator" w:id="0">
    <w:p w:rsidR="00FB2DC3" w:rsidRDefault="00FB2D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DC3" w:rsidRDefault="00FB2DC3" w:rsidP="00E71FC3">
      <w:pPr>
        <w:spacing w:after="0" w:line="240" w:lineRule="auto"/>
      </w:pPr>
      <w:r>
        <w:separator/>
      </w:r>
    </w:p>
  </w:footnote>
  <w:footnote w:type="continuationSeparator" w:id="0">
    <w:p w:rsidR="00FB2DC3" w:rsidRDefault="00FB2D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C3"/>
    <w:rsid w:val="001A7C09"/>
    <w:rsid w:val="00733BE7"/>
    <w:rsid w:val="00AB52E8"/>
    <w:rsid w:val="00B16D3F"/>
    <w:rsid w:val="00E71FC3"/>
    <w:rsid w:val="00EF4813"/>
    <w:rsid w:val="00FB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21416"/>
  <w15:chartTrackingRefBased/>
  <w15:docId w15:val="{D56FA1AC-5DC1-4405-A994-33E111B3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2016-10-04T19:13:00Z</dcterms:created>
  <dcterms:modified xsi:type="dcterms:W3CDTF">2016-10-04T19:15:00Z</dcterms:modified>
</cp:coreProperties>
</file>