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ACE1" w14:textId="69AF3D44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Eleanor DAUB</w:t>
      </w:r>
      <w:r w:rsidR="00780B33">
        <w:rPr>
          <w:rFonts w:ascii="Times New Roman" w:hAnsi="Times New Roman" w:cs="Times New Roman"/>
          <w:sz w:val="24"/>
          <w:szCs w:val="24"/>
          <w:u w:val="single"/>
        </w:rPr>
        <w:t>E</w:t>
      </w:r>
      <w:r>
        <w:rPr>
          <w:rFonts w:ascii="Times New Roman" w:hAnsi="Times New Roman" w:cs="Times New Roman"/>
          <w:sz w:val="24"/>
          <w:szCs w:val="24"/>
          <w:u w:val="single"/>
        </w:rPr>
        <w:t>NEY</w:t>
      </w:r>
      <w:r>
        <w:rPr>
          <w:rFonts w:ascii="Times New Roman" w:hAnsi="Times New Roman" w:cs="Times New Roman"/>
          <w:sz w:val="24"/>
          <w:szCs w:val="24"/>
        </w:rPr>
        <w:t xml:space="preserve">      (d.1400)</w:t>
      </w:r>
    </w:p>
    <w:p w14:paraId="3E6F13B9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465484D6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8DD69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2CC8D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Giles </w:t>
      </w:r>
      <w:proofErr w:type="spellStart"/>
      <w:r>
        <w:rPr>
          <w:rFonts w:ascii="Times New Roman" w:hAnsi="Times New Roman" w:cs="Times New Roman"/>
          <w:sz w:val="24"/>
          <w:szCs w:val="24"/>
        </w:rPr>
        <w:t>Daubeney</w:t>
      </w:r>
      <w:proofErr w:type="spellEnd"/>
      <w:r>
        <w:rPr>
          <w:rFonts w:ascii="Times New Roman" w:hAnsi="Times New Roman" w:cs="Times New Roman"/>
          <w:sz w:val="24"/>
          <w:szCs w:val="24"/>
        </w:rPr>
        <w:t>.   (C.F.R. 1399-1405 p.80)</w:t>
      </w:r>
    </w:p>
    <w:p w14:paraId="37FE1B09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Sir Giles.  (ibid.)</w:t>
      </w:r>
    </w:p>
    <w:p w14:paraId="2A5FEBA2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F64A4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4C9A8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Aug.1400</w:t>
      </w:r>
      <w:r>
        <w:rPr>
          <w:rFonts w:ascii="Times New Roman" w:hAnsi="Times New Roman" w:cs="Times New Roman"/>
          <w:sz w:val="24"/>
          <w:szCs w:val="24"/>
        </w:rPr>
        <w:tab/>
        <w:t>She had died by this date.    (C.F.R. 1399-1405)</w:t>
      </w:r>
    </w:p>
    <w:p w14:paraId="5B592951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92E8DD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C10FE" w14:textId="77777777" w:rsidR="00030B4A" w:rsidRDefault="00030B4A" w:rsidP="00030B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5EC641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60457" w14:textId="77777777" w:rsidR="00030B4A" w:rsidRDefault="00030B4A" w:rsidP="009139A6">
      <w:r>
        <w:separator/>
      </w:r>
    </w:p>
  </w:endnote>
  <w:endnote w:type="continuationSeparator" w:id="0">
    <w:p w14:paraId="6FCE2F42" w14:textId="77777777" w:rsidR="00030B4A" w:rsidRDefault="00030B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1C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CD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96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9852D" w14:textId="77777777" w:rsidR="00030B4A" w:rsidRDefault="00030B4A" w:rsidP="009139A6">
      <w:r>
        <w:separator/>
      </w:r>
    </w:p>
  </w:footnote>
  <w:footnote w:type="continuationSeparator" w:id="0">
    <w:p w14:paraId="4A33FC58" w14:textId="77777777" w:rsidR="00030B4A" w:rsidRDefault="00030B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237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1BE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F5C66" w14:textId="77777777" w:rsidR="009139A6" w:rsidRDefault="009139A6">
    <w:pPr>
      <w:pStyle w:val="Header"/>
    </w:pPr>
  </w:p>
</w:hdr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2021-04-17T20:39:00Z</dcterms:created>
  <dcterms:modified xsi:type="dcterms:W3CDTF">2021-04-17T20:39:00Z</dcterms:modified>
</cp:coreProperties>
</file>