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471A5" w14:textId="77777777" w:rsidR="00AA6A75" w:rsidRDefault="00AA6A75" w:rsidP="00AA6A75">
      <w:pPr>
        <w:pStyle w:val="NoSpacing"/>
        <w:rPr>
          <w:lang w:val="en-US"/>
        </w:rPr>
      </w:pPr>
      <w:r>
        <w:rPr>
          <w:u w:val="single"/>
          <w:lang w:val="en-US"/>
        </w:rPr>
        <w:t>John DARELL</w:t>
      </w:r>
      <w:r>
        <w:rPr>
          <w:lang w:val="en-US"/>
        </w:rPr>
        <w:t xml:space="preserve">      (fl.1488)</w:t>
      </w:r>
    </w:p>
    <w:p w14:paraId="04A88057" w14:textId="77777777" w:rsidR="00AA6A75" w:rsidRDefault="00AA6A75" w:rsidP="00AA6A75">
      <w:pPr>
        <w:pStyle w:val="NoSpacing"/>
        <w:rPr>
          <w:lang w:val="en-US"/>
        </w:rPr>
      </w:pPr>
    </w:p>
    <w:p w14:paraId="4F504253" w14:textId="77777777" w:rsidR="00AA6A75" w:rsidRDefault="00AA6A75" w:rsidP="00AA6A75">
      <w:pPr>
        <w:pStyle w:val="NoSpacing"/>
        <w:rPr>
          <w:lang w:val="en-US"/>
        </w:rPr>
      </w:pPr>
    </w:p>
    <w:p w14:paraId="550D573F" w14:textId="77777777" w:rsidR="00AA6A75" w:rsidRDefault="00AA6A75" w:rsidP="00AA6A75">
      <w:pPr>
        <w:pStyle w:val="NoSpacing"/>
        <w:rPr>
          <w:lang w:val="en-US"/>
        </w:rPr>
      </w:pPr>
      <w:r>
        <w:rPr>
          <w:lang w:val="en-US"/>
        </w:rPr>
        <w:t>20 Mar.1488</w:t>
      </w:r>
      <w:r>
        <w:rPr>
          <w:lang w:val="en-US"/>
        </w:rPr>
        <w:tab/>
        <w:t>He was on a commission to enquire in Kent into the lands held</w:t>
      </w:r>
    </w:p>
    <w:p w14:paraId="7BD8F7B5" w14:textId="77777777" w:rsidR="00AA6A75" w:rsidRDefault="00AA6A75" w:rsidP="00AA6A75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by William Langley.     (C.P.R. 1485-94 p.212)</w:t>
      </w:r>
    </w:p>
    <w:p w14:paraId="4DA3C334" w14:textId="77777777" w:rsidR="00AA6A75" w:rsidRDefault="00AA6A75" w:rsidP="00AA6A75">
      <w:pPr>
        <w:pStyle w:val="NoSpacing"/>
        <w:rPr>
          <w:lang w:val="en-US"/>
        </w:rPr>
      </w:pPr>
    </w:p>
    <w:p w14:paraId="1E8483D3" w14:textId="77777777" w:rsidR="00AA6A75" w:rsidRDefault="00AA6A75" w:rsidP="00AA6A75">
      <w:pPr>
        <w:pStyle w:val="NoSpacing"/>
        <w:rPr>
          <w:lang w:val="en-US"/>
        </w:rPr>
      </w:pPr>
    </w:p>
    <w:p w14:paraId="5CC1F8A3" w14:textId="77777777" w:rsidR="00AA6A75" w:rsidRDefault="00AA6A75" w:rsidP="00AA6A75">
      <w:pPr>
        <w:pStyle w:val="NoSpacing"/>
        <w:rPr>
          <w:lang w:val="en-US"/>
        </w:rPr>
      </w:pPr>
      <w:r>
        <w:rPr>
          <w:lang w:val="en-US"/>
        </w:rPr>
        <w:t>8 April 2026</w:t>
      </w:r>
    </w:p>
    <w:p w14:paraId="6B8C033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AA453" w14:textId="77777777" w:rsidR="004E1B9D" w:rsidRDefault="004E1B9D" w:rsidP="00086E2C">
      <w:pPr>
        <w:spacing w:after="0" w:line="240" w:lineRule="auto"/>
      </w:pPr>
      <w:r>
        <w:separator/>
      </w:r>
    </w:p>
  </w:endnote>
  <w:endnote w:type="continuationSeparator" w:id="0">
    <w:p w14:paraId="10235252" w14:textId="77777777" w:rsidR="004E1B9D" w:rsidRDefault="004E1B9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485C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F946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D978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ED7ED" w14:textId="77777777" w:rsidR="004E1B9D" w:rsidRDefault="004E1B9D" w:rsidP="00086E2C">
      <w:pPr>
        <w:spacing w:after="0" w:line="240" w:lineRule="auto"/>
      </w:pPr>
      <w:r>
        <w:separator/>
      </w:r>
    </w:p>
  </w:footnote>
  <w:footnote w:type="continuationSeparator" w:id="0">
    <w:p w14:paraId="2119409F" w14:textId="77777777" w:rsidR="004E1B9D" w:rsidRDefault="004E1B9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7022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09AA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F49D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A75"/>
    <w:rsid w:val="00086E2C"/>
    <w:rsid w:val="000A2E7A"/>
    <w:rsid w:val="002244B7"/>
    <w:rsid w:val="00314D94"/>
    <w:rsid w:val="004E1B9D"/>
    <w:rsid w:val="00617568"/>
    <w:rsid w:val="006E68FA"/>
    <w:rsid w:val="00AA6A75"/>
    <w:rsid w:val="00ED3A55"/>
    <w:rsid w:val="00F479D0"/>
    <w:rsid w:val="00F73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5645D"/>
  <w15:chartTrackingRefBased/>
  <w15:docId w15:val="{C71B358D-AB71-4DDF-B59B-77D6C707B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A6A75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25</Words>
  <Characters>143</Characters>
  <Application>Microsoft Office Word</Application>
  <DocSecurity>0</DocSecurity>
  <Lines>10</Lines>
  <Paragraphs>6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2026-04-16T17:08:00Z</dcterms:created>
  <dcterms:modified xsi:type="dcterms:W3CDTF">2026-04-16T17:09:00Z</dcterms:modified>
</cp:coreProperties>
</file>