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9464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DATRY</w:t>
      </w:r>
      <w:r>
        <w:rPr>
          <w:rFonts w:ascii="Times New Roman" w:hAnsi="Times New Roman" w:cs="Times New Roman"/>
        </w:rPr>
        <w:t xml:space="preserve">        (fl.1470)</w:t>
      </w:r>
    </w:p>
    <w:p w14:paraId="66FC9F1C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</w:p>
    <w:p w14:paraId="0470ECD6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</w:p>
    <w:p w14:paraId="7B3A8449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0EF1EDB7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2394F6F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</w:p>
    <w:p w14:paraId="1BA939E1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</w:p>
    <w:p w14:paraId="461E3D96" w14:textId="77777777" w:rsidR="00F81F7A" w:rsidRDefault="00F81F7A" w:rsidP="00F81F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3C2AC05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C854" w14:textId="77777777" w:rsidR="00357C6F" w:rsidRDefault="00357C6F" w:rsidP="00086E2C">
      <w:pPr>
        <w:spacing w:after="0" w:line="240" w:lineRule="auto"/>
      </w:pPr>
      <w:r>
        <w:separator/>
      </w:r>
    </w:p>
  </w:endnote>
  <w:endnote w:type="continuationSeparator" w:id="0">
    <w:p w14:paraId="5C1EA813" w14:textId="77777777" w:rsidR="00357C6F" w:rsidRDefault="00357C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08E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3E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85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C275D" w14:textId="77777777" w:rsidR="00357C6F" w:rsidRDefault="00357C6F" w:rsidP="00086E2C">
      <w:pPr>
        <w:spacing w:after="0" w:line="240" w:lineRule="auto"/>
      </w:pPr>
      <w:r>
        <w:separator/>
      </w:r>
    </w:p>
  </w:footnote>
  <w:footnote w:type="continuationSeparator" w:id="0">
    <w:p w14:paraId="141F950C" w14:textId="77777777" w:rsidR="00357C6F" w:rsidRDefault="00357C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AB5E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C2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32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7A"/>
    <w:rsid w:val="00086E2C"/>
    <w:rsid w:val="000A2E7A"/>
    <w:rsid w:val="002244B7"/>
    <w:rsid w:val="00314D94"/>
    <w:rsid w:val="00357C6F"/>
    <w:rsid w:val="00617568"/>
    <w:rsid w:val="006E68FA"/>
    <w:rsid w:val="00987D8F"/>
    <w:rsid w:val="00ED3A55"/>
    <w:rsid w:val="00F479D0"/>
    <w:rsid w:val="00F8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6A33F"/>
  <w15:chartTrackingRefBased/>
  <w15:docId w15:val="{6F4F72F2-3587-4FBA-ADE6-F9CE5935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81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130</Characters>
  <Application>Microsoft Office Word</Application>
  <DocSecurity>0</DocSecurity>
  <Lines>9</Lines>
  <Paragraphs>5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2026-02-15T12:53:00Z</dcterms:created>
  <dcterms:modified xsi:type="dcterms:W3CDTF">2026-02-15T12:53:00Z</dcterms:modified>
</cp:coreProperties>
</file>