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7982" w14:textId="77777777" w:rsidR="00A37150" w:rsidRDefault="00A37150" w:rsidP="00A3715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DANYELL</w:t>
      </w:r>
      <w:r>
        <w:rPr>
          <w:rFonts w:cs="Times New Roman"/>
        </w:rPr>
        <w:t xml:space="preserve">        (fl.1462)</w:t>
      </w:r>
    </w:p>
    <w:p w14:paraId="5D694EEF" w14:textId="77777777" w:rsidR="00A37150" w:rsidRDefault="00A37150" w:rsidP="00A37150">
      <w:pPr>
        <w:pStyle w:val="NoSpacing"/>
        <w:rPr>
          <w:rFonts w:cs="Times New Roman"/>
        </w:rPr>
      </w:pPr>
      <w:r>
        <w:rPr>
          <w:rFonts w:cs="Times New Roman"/>
        </w:rPr>
        <w:t>of Southampton. Cordwainer.</w:t>
      </w:r>
    </w:p>
    <w:p w14:paraId="2C061771" w14:textId="77777777" w:rsidR="00A37150" w:rsidRDefault="00A37150" w:rsidP="00A37150">
      <w:pPr>
        <w:pStyle w:val="NoSpacing"/>
        <w:rPr>
          <w:rFonts w:cs="Times New Roman"/>
        </w:rPr>
      </w:pPr>
    </w:p>
    <w:p w14:paraId="00BE241E" w14:textId="77777777" w:rsidR="00A37150" w:rsidRDefault="00A37150" w:rsidP="00A37150">
      <w:pPr>
        <w:pStyle w:val="NoSpacing"/>
        <w:rPr>
          <w:rFonts w:cs="Times New Roman"/>
        </w:rPr>
      </w:pPr>
    </w:p>
    <w:p w14:paraId="197C531D" w14:textId="77777777" w:rsidR="00A37150" w:rsidRDefault="00A37150" w:rsidP="00A37150">
      <w:pPr>
        <w:pStyle w:val="NoSpacing"/>
        <w:rPr>
          <w:rFonts w:cs="Times New Roman"/>
          <w:szCs w:val="24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Thomas Graunt(q.v.) and 4 others brought a plaint of trespass against him </w:t>
      </w:r>
    </w:p>
    <w:p w14:paraId="518D4C90" w14:textId="77777777" w:rsidR="00A37150" w:rsidRDefault="00A37150" w:rsidP="00A37150">
      <w:pPr>
        <w:pStyle w:val="NoSpacing"/>
        <w:ind w:left="720" w:firstLine="720"/>
        <w:rPr>
          <w:rFonts w:cs="Times New Roman"/>
        </w:rPr>
      </w:pPr>
      <w:r>
        <w:rPr>
          <w:rFonts w:cs="Times New Roman"/>
          <w:szCs w:val="24"/>
        </w:rPr>
        <w:t>and 6 others</w:t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4BF0B2A" w14:textId="77777777" w:rsidR="00A37150" w:rsidRDefault="00A37150" w:rsidP="00A37150">
      <w:pPr>
        <w:pStyle w:val="NoSpacing"/>
        <w:rPr>
          <w:rFonts w:cs="Times New Roman"/>
        </w:rPr>
      </w:pPr>
    </w:p>
    <w:p w14:paraId="201C1A22" w14:textId="77777777" w:rsidR="00A37150" w:rsidRDefault="00A37150" w:rsidP="00A37150">
      <w:pPr>
        <w:pStyle w:val="NoSpacing"/>
        <w:rPr>
          <w:rFonts w:cs="Times New Roman"/>
        </w:rPr>
      </w:pPr>
    </w:p>
    <w:p w14:paraId="712355F4" w14:textId="77777777" w:rsidR="00A37150" w:rsidRDefault="00A37150" w:rsidP="00A37150">
      <w:pPr>
        <w:pStyle w:val="NoSpacing"/>
        <w:rPr>
          <w:rFonts w:cs="Times New Roman"/>
        </w:rPr>
      </w:pPr>
      <w:r>
        <w:rPr>
          <w:rFonts w:cs="Times New Roman"/>
        </w:rPr>
        <w:t>9 January 2026</w:t>
      </w:r>
    </w:p>
    <w:p w14:paraId="465354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0FDA" w14:textId="77777777" w:rsidR="00C16DAB" w:rsidRDefault="00C16DAB" w:rsidP="00086E2C">
      <w:pPr>
        <w:spacing w:after="0" w:line="240" w:lineRule="auto"/>
      </w:pPr>
      <w:r>
        <w:separator/>
      </w:r>
    </w:p>
  </w:endnote>
  <w:endnote w:type="continuationSeparator" w:id="0">
    <w:p w14:paraId="34BE97D7" w14:textId="77777777" w:rsidR="00C16DAB" w:rsidRDefault="00C16D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7E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B58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F4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8EB02" w14:textId="77777777" w:rsidR="00C16DAB" w:rsidRDefault="00C16DAB" w:rsidP="00086E2C">
      <w:pPr>
        <w:spacing w:after="0" w:line="240" w:lineRule="auto"/>
      </w:pPr>
      <w:r>
        <w:separator/>
      </w:r>
    </w:p>
  </w:footnote>
  <w:footnote w:type="continuationSeparator" w:id="0">
    <w:p w14:paraId="692F04D9" w14:textId="77777777" w:rsidR="00C16DAB" w:rsidRDefault="00C16D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92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5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267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50"/>
    <w:rsid w:val="00086E2C"/>
    <w:rsid w:val="000A2E7A"/>
    <w:rsid w:val="002244B7"/>
    <w:rsid w:val="00314D94"/>
    <w:rsid w:val="00617568"/>
    <w:rsid w:val="006E68FA"/>
    <w:rsid w:val="00A37150"/>
    <w:rsid w:val="00C16DAB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23DC"/>
  <w15:chartTrackingRefBased/>
  <w15:docId w15:val="{5E317904-7946-4590-9974-536E4528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3715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371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237</Characters>
  <Application>Microsoft Office Word</Application>
  <DocSecurity>0</DocSecurity>
  <Lines>13</Lines>
  <Paragraphs>7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2026-01-10T00:16:00Z</dcterms:created>
  <dcterms:modified xsi:type="dcterms:W3CDTF">2026-01-10T00:17:00Z</dcterms:modified>
</cp:coreProperties>
</file>