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824C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fl.1501)</w:t>
      </w:r>
    </w:p>
    <w:p w14:paraId="54CA538F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70F46665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091B89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7257DF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Dec.1501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8A1DEA7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4E781EF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70A2C9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21E79E" w14:textId="77777777" w:rsidR="00ED12D4" w:rsidRDefault="00ED12D4" w:rsidP="00ED12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7FC86F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B3621" w14:textId="77777777" w:rsidR="00ED12D4" w:rsidRDefault="00ED12D4" w:rsidP="009139A6">
      <w:r>
        <w:separator/>
      </w:r>
    </w:p>
  </w:endnote>
  <w:endnote w:type="continuationSeparator" w:id="0">
    <w:p w14:paraId="61184795" w14:textId="77777777" w:rsidR="00ED12D4" w:rsidRDefault="00ED12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22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65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2E2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5344D" w14:textId="77777777" w:rsidR="00ED12D4" w:rsidRDefault="00ED12D4" w:rsidP="009139A6">
      <w:r>
        <w:separator/>
      </w:r>
    </w:p>
  </w:footnote>
  <w:footnote w:type="continuationSeparator" w:id="0">
    <w:p w14:paraId="24A7BBD2" w14:textId="77777777" w:rsidR="00ED12D4" w:rsidRDefault="00ED12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41A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92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761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12D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832F"/>
  <w15:chartTrackingRefBased/>
  <w15:docId w15:val="{FD325B07-3734-46CE-977C-7A25A894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12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2022-08-30T20:22:00Z</dcterms:created>
  <dcterms:modified xsi:type="dcterms:W3CDTF">2022-08-30T20:22:00Z</dcterms:modified>
</cp:coreProperties>
</file>