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A86C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DANYELL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14:paraId="0F08FCFF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66DE7A3B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042119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7672A1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Dec.1463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0186D53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426BA88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CEC1C8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ECEF59" w14:textId="77777777" w:rsidR="00893ADC" w:rsidRDefault="00893ADC" w:rsidP="00893AD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40B97F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A8FF3" w14:textId="77777777" w:rsidR="00893ADC" w:rsidRDefault="00893ADC" w:rsidP="009139A6">
      <w:r>
        <w:separator/>
      </w:r>
    </w:p>
  </w:endnote>
  <w:endnote w:type="continuationSeparator" w:id="0">
    <w:p w14:paraId="05A62A69" w14:textId="77777777" w:rsidR="00893ADC" w:rsidRDefault="00893A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909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1E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BDD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9FF04" w14:textId="77777777" w:rsidR="00893ADC" w:rsidRDefault="00893ADC" w:rsidP="009139A6">
      <w:r>
        <w:separator/>
      </w:r>
    </w:p>
  </w:footnote>
  <w:footnote w:type="continuationSeparator" w:id="0">
    <w:p w14:paraId="25B197BA" w14:textId="77777777" w:rsidR="00893ADC" w:rsidRDefault="00893A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B91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5D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90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DC"/>
    <w:rsid w:val="000666E0"/>
    <w:rsid w:val="002510B7"/>
    <w:rsid w:val="005C130B"/>
    <w:rsid w:val="00826F5C"/>
    <w:rsid w:val="00893AD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0699B"/>
  <w15:chartTrackingRefBased/>
  <w15:docId w15:val="{E579A957-5A10-4336-B451-D323F9C5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93A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2022-08-29T19:46:00Z</dcterms:created>
  <dcterms:modified xsi:type="dcterms:W3CDTF">2022-08-29T19:46:00Z</dcterms:modified>
</cp:coreProperties>
</file>