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98B3E" w14:textId="77777777" w:rsidR="00E76B21" w:rsidRDefault="00E76B21" w:rsidP="00E76B21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William DANYELL</w:t>
      </w:r>
      <w:r>
        <w:rPr>
          <w:rFonts w:cs="Times New Roman"/>
        </w:rPr>
        <w:t xml:space="preserve">       (fl.1460)</w:t>
      </w:r>
    </w:p>
    <w:p w14:paraId="0A2FB87F" w14:textId="77777777" w:rsidR="00E76B21" w:rsidRDefault="00E76B21" w:rsidP="00E76B21">
      <w:pPr>
        <w:pStyle w:val="NoSpacing"/>
        <w:rPr>
          <w:rFonts w:cs="Times New Roman"/>
        </w:rPr>
      </w:pPr>
    </w:p>
    <w:p w14:paraId="63C5940F" w14:textId="77777777" w:rsidR="00E76B21" w:rsidRDefault="00E76B21" w:rsidP="00E76B21">
      <w:pPr>
        <w:pStyle w:val="NoSpacing"/>
        <w:rPr>
          <w:rFonts w:cs="Times New Roman"/>
        </w:rPr>
      </w:pPr>
    </w:p>
    <w:p w14:paraId="2DCDFEEF" w14:textId="77777777" w:rsidR="00E76B21" w:rsidRDefault="00E76B21" w:rsidP="00E76B21">
      <w:pPr>
        <w:pStyle w:val="NoSpacing"/>
        <w:rPr>
          <w:rFonts w:cs="Times New Roman"/>
        </w:rPr>
      </w:pPr>
      <w:r>
        <w:rPr>
          <w:rFonts w:cs="Times New Roman"/>
        </w:rPr>
        <w:t>= Joan(q.v.).</w:t>
      </w:r>
    </w:p>
    <w:p w14:paraId="52B9D77D" w14:textId="77777777" w:rsidR="00E76B21" w:rsidRDefault="00E76B21" w:rsidP="00E76B21">
      <w:pPr>
        <w:pStyle w:val="NoSpacing"/>
        <w:rPr>
          <w:rFonts w:cs="Times New Roman"/>
        </w:rPr>
      </w:pP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3E8CA6E2" w14:textId="77777777" w:rsidR="00E76B21" w:rsidRDefault="00E76B21" w:rsidP="00E76B21">
      <w:pPr>
        <w:pStyle w:val="NoSpacing"/>
        <w:rPr>
          <w:rFonts w:cs="Times New Roman"/>
        </w:rPr>
      </w:pPr>
    </w:p>
    <w:p w14:paraId="34EB0917" w14:textId="77777777" w:rsidR="00E76B21" w:rsidRDefault="00E76B21" w:rsidP="00E76B21">
      <w:pPr>
        <w:pStyle w:val="NoSpacing"/>
        <w:rPr>
          <w:rFonts w:cs="Times New Roman"/>
        </w:rPr>
      </w:pPr>
    </w:p>
    <w:p w14:paraId="37C87ACB" w14:textId="77777777" w:rsidR="00E76B21" w:rsidRDefault="00E76B21" w:rsidP="00E76B21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They made a plaint of trespass against William Bray of Barnstaple(q.v.).</w:t>
      </w:r>
    </w:p>
    <w:p w14:paraId="211B8382" w14:textId="77777777" w:rsidR="00E76B21" w:rsidRDefault="00E76B21" w:rsidP="00E76B2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(ibid.)</w:t>
      </w:r>
    </w:p>
    <w:p w14:paraId="3790C9D3" w14:textId="77777777" w:rsidR="00E76B21" w:rsidRDefault="00E76B21" w:rsidP="00E76B21">
      <w:pPr>
        <w:pStyle w:val="NoSpacing"/>
        <w:rPr>
          <w:rFonts w:cs="Times New Roman"/>
        </w:rPr>
      </w:pPr>
    </w:p>
    <w:p w14:paraId="489B74F3" w14:textId="77777777" w:rsidR="00E76B21" w:rsidRDefault="00E76B21" w:rsidP="00E76B21">
      <w:pPr>
        <w:pStyle w:val="NoSpacing"/>
        <w:rPr>
          <w:rFonts w:cs="Times New Roman"/>
        </w:rPr>
      </w:pPr>
    </w:p>
    <w:p w14:paraId="0EE26B31" w14:textId="77777777" w:rsidR="00E76B21" w:rsidRDefault="00E76B21" w:rsidP="00E76B21">
      <w:pPr>
        <w:pStyle w:val="NoSpacing"/>
        <w:rPr>
          <w:rFonts w:cs="Times New Roman"/>
        </w:rPr>
      </w:pPr>
      <w:r>
        <w:rPr>
          <w:rFonts w:cs="Times New Roman"/>
        </w:rPr>
        <w:t>25 April 2026</w:t>
      </w:r>
    </w:p>
    <w:p w14:paraId="6B114C8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CCA57" w14:textId="77777777" w:rsidR="00BA3286" w:rsidRDefault="00BA3286" w:rsidP="00086E2C">
      <w:pPr>
        <w:spacing w:after="0" w:line="240" w:lineRule="auto"/>
      </w:pPr>
      <w:r>
        <w:separator/>
      </w:r>
    </w:p>
  </w:endnote>
  <w:endnote w:type="continuationSeparator" w:id="0">
    <w:p w14:paraId="46B3FE3D" w14:textId="77777777" w:rsidR="00BA3286" w:rsidRDefault="00BA328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DE28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1591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A799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8E703" w14:textId="77777777" w:rsidR="00BA3286" w:rsidRDefault="00BA3286" w:rsidP="00086E2C">
      <w:pPr>
        <w:spacing w:after="0" w:line="240" w:lineRule="auto"/>
      </w:pPr>
      <w:r>
        <w:separator/>
      </w:r>
    </w:p>
  </w:footnote>
  <w:footnote w:type="continuationSeparator" w:id="0">
    <w:p w14:paraId="31836496" w14:textId="77777777" w:rsidR="00BA3286" w:rsidRDefault="00BA328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4314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DB17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3DF3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B21"/>
    <w:rsid w:val="00086E2C"/>
    <w:rsid w:val="000A2E7A"/>
    <w:rsid w:val="002244B7"/>
    <w:rsid w:val="00314D94"/>
    <w:rsid w:val="005435B9"/>
    <w:rsid w:val="00617568"/>
    <w:rsid w:val="006E68FA"/>
    <w:rsid w:val="008E56AD"/>
    <w:rsid w:val="00AF65CA"/>
    <w:rsid w:val="00BA3286"/>
    <w:rsid w:val="00C852B3"/>
    <w:rsid w:val="00E76B2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6E1F0"/>
  <w15:chartTrackingRefBased/>
  <w15:docId w15:val="{F582B84F-2707-48FE-BFDF-C8209C24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2026-06-02T19:26:00Z</dcterms:created>
  <dcterms:modified xsi:type="dcterms:W3CDTF">2026-06-02T19:26:00Z</dcterms:modified>
</cp:coreProperties>
</file>