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45F03" w14:textId="77777777" w:rsidR="00C82076" w:rsidRDefault="00C82076" w:rsidP="00C820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DANYELL (</w:t>
      </w:r>
      <w:proofErr w:type="gramStart"/>
      <w:r>
        <w:rPr>
          <w:rFonts w:cs="Times New Roman"/>
          <w:szCs w:val="24"/>
          <w:u w:val="single"/>
        </w:rPr>
        <w:t>DANIEL)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 (fl.1462)</w:t>
      </w:r>
    </w:p>
    <w:p w14:paraId="735DB314" w14:textId="77777777" w:rsidR="00C82076" w:rsidRDefault="00C82076" w:rsidP="00C820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Parson of Islip.</w:t>
      </w:r>
    </w:p>
    <w:p w14:paraId="6CAC00EC" w14:textId="77777777" w:rsidR="00C82076" w:rsidRDefault="00C82076" w:rsidP="00C82076">
      <w:pPr>
        <w:pStyle w:val="NoSpacing"/>
        <w:rPr>
          <w:rFonts w:cs="Times New Roman"/>
          <w:szCs w:val="24"/>
        </w:rPr>
      </w:pPr>
    </w:p>
    <w:p w14:paraId="1DAC44EA" w14:textId="77777777" w:rsidR="00C82076" w:rsidRDefault="00C82076" w:rsidP="00C82076">
      <w:pPr>
        <w:pStyle w:val="NoSpacing"/>
        <w:rPr>
          <w:rFonts w:cs="Times New Roman"/>
          <w:szCs w:val="24"/>
        </w:rPr>
      </w:pPr>
    </w:p>
    <w:p w14:paraId="74DC7D20" w14:textId="77777777" w:rsidR="00C82076" w:rsidRDefault="00C82076" w:rsidP="00C82076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>17 Feb.1462</w:t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He was granted a general pardon.</w:t>
      </w:r>
    </w:p>
    <w:p w14:paraId="49B936B3" w14:textId="77777777" w:rsidR="00C82076" w:rsidRPr="007F32B5" w:rsidRDefault="00C82076" w:rsidP="00C8207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 w:rsidRPr="007F32B5">
        <w:rPr>
          <w:rFonts w:cs="Times New Roman"/>
          <w:szCs w:val="24"/>
        </w:rPr>
        <w:t xml:space="preserve">(“The Pardon Rolls of Edward IV 1462-67” ed. Hannes </w:t>
      </w:r>
      <w:proofErr w:type="spellStart"/>
      <w:r w:rsidRPr="007F32B5">
        <w:rPr>
          <w:rFonts w:cs="Times New Roman"/>
          <w:szCs w:val="24"/>
        </w:rPr>
        <w:t>Kleineke</w:t>
      </w:r>
      <w:proofErr w:type="spellEnd"/>
      <w:r w:rsidRPr="007F32B5">
        <w:rPr>
          <w:rFonts w:cs="Times New Roman"/>
          <w:szCs w:val="24"/>
        </w:rPr>
        <w:t>,</w:t>
      </w:r>
    </w:p>
    <w:p w14:paraId="61745774" w14:textId="77777777" w:rsidR="00C82076" w:rsidRDefault="00C82076" w:rsidP="00C82076">
      <w:pPr>
        <w:pStyle w:val="NoSpacing"/>
        <w:ind w:left="720" w:firstLine="720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>pub. by the List and Index Society, vol.364, 2021, p.</w:t>
      </w:r>
      <w:r>
        <w:rPr>
          <w:rFonts w:cs="Times New Roman"/>
          <w:szCs w:val="24"/>
        </w:rPr>
        <w:t>5)</w:t>
      </w:r>
    </w:p>
    <w:p w14:paraId="474BE298" w14:textId="77777777" w:rsidR="00C82076" w:rsidRDefault="00C82076" w:rsidP="00C82076">
      <w:pPr>
        <w:pStyle w:val="NoSpacing"/>
        <w:rPr>
          <w:rFonts w:cs="Times New Roman"/>
          <w:szCs w:val="24"/>
        </w:rPr>
      </w:pPr>
    </w:p>
    <w:p w14:paraId="4540B8CF" w14:textId="77777777" w:rsidR="00C82076" w:rsidRDefault="00C82076" w:rsidP="00C82076">
      <w:pPr>
        <w:pStyle w:val="NoSpacing"/>
        <w:rPr>
          <w:rFonts w:cs="Times New Roman"/>
          <w:szCs w:val="24"/>
        </w:rPr>
      </w:pPr>
    </w:p>
    <w:p w14:paraId="5EFEC400" w14:textId="77777777" w:rsidR="00C82076" w:rsidRDefault="00C82076" w:rsidP="00C820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January 2025</w:t>
      </w:r>
    </w:p>
    <w:p w14:paraId="27AE20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01153" w14:textId="77777777" w:rsidR="00C82076" w:rsidRDefault="00C82076" w:rsidP="009139A6">
      <w:r>
        <w:separator/>
      </w:r>
    </w:p>
  </w:endnote>
  <w:endnote w:type="continuationSeparator" w:id="0">
    <w:p w14:paraId="20F3DFF7" w14:textId="77777777" w:rsidR="00C82076" w:rsidRDefault="00C820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BF5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DF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8C2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7DE77" w14:textId="77777777" w:rsidR="00C82076" w:rsidRDefault="00C82076" w:rsidP="009139A6">
      <w:r>
        <w:separator/>
      </w:r>
    </w:p>
  </w:footnote>
  <w:footnote w:type="continuationSeparator" w:id="0">
    <w:p w14:paraId="28D1BD53" w14:textId="77777777" w:rsidR="00C82076" w:rsidRDefault="00C820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9EA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647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A0F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076"/>
    <w:rsid w:val="000666E0"/>
    <w:rsid w:val="002510B7"/>
    <w:rsid w:val="00270799"/>
    <w:rsid w:val="005C130B"/>
    <w:rsid w:val="0081740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82076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47ECF"/>
  <w15:chartTrackingRefBased/>
  <w15:docId w15:val="{924AB95B-9C97-44FB-B64C-249CB559D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2025-01-12T21:10:00Z</dcterms:created>
  <dcterms:modified xsi:type="dcterms:W3CDTF">2025-01-12T21:11:00Z</dcterms:modified>
</cp:coreProperties>
</file>