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D0C" w:rsidRDefault="000D4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DANYELL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0D424A" w:rsidRDefault="000D424A">
      <w:pPr>
        <w:rPr>
          <w:rFonts w:ascii="Times New Roman" w:hAnsi="Times New Roman" w:cs="Times New Roman"/>
          <w:sz w:val="24"/>
          <w:szCs w:val="24"/>
        </w:rPr>
      </w:pPr>
    </w:p>
    <w:p w:rsidR="000D424A" w:rsidRDefault="000D424A" w:rsidP="000D42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424A">
        <w:rPr>
          <w:rFonts w:ascii="Times New Roman" w:hAnsi="Times New Roman" w:cs="Times New Roman"/>
          <w:sz w:val="24"/>
          <w:szCs w:val="24"/>
        </w:rPr>
        <w:t xml:space="preserve">   in</w:t>
      </w:r>
      <w:r w:rsidRPr="000D424A">
        <w:rPr>
          <w:rFonts w:ascii="Times New Roman" w:hAnsi="Times New Roman" w:cs="Times New Roman"/>
          <w:sz w:val="24"/>
          <w:szCs w:val="24"/>
        </w:rPr>
        <w:tab/>
        <w:t>1409</w:t>
      </w:r>
      <w:r w:rsidRPr="000D424A">
        <w:rPr>
          <w:rFonts w:ascii="Times New Roman" w:hAnsi="Times New Roman" w:cs="Times New Roman"/>
          <w:sz w:val="24"/>
          <w:szCs w:val="24"/>
        </w:rPr>
        <w:tab/>
        <w:t>He was Escheator of Norwich.</w:t>
      </w:r>
    </w:p>
    <w:p w:rsidR="000D424A" w:rsidRDefault="000D424A" w:rsidP="000D42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E153/1241 )</w:t>
      </w:r>
    </w:p>
    <w:p w:rsidR="000D424A" w:rsidRDefault="000D424A" w:rsidP="000D42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424A" w:rsidRDefault="000D424A" w:rsidP="000D42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424A" w:rsidRPr="000D424A" w:rsidRDefault="000D424A" w:rsidP="000D42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p w:rsidR="000D424A" w:rsidRPr="000D424A" w:rsidRDefault="000D4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0D424A" w:rsidRPr="000D4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24A" w:rsidRDefault="000D424A" w:rsidP="00615D0C">
      <w:pPr>
        <w:spacing w:after="0" w:line="240" w:lineRule="auto"/>
      </w:pPr>
      <w:r>
        <w:separator/>
      </w:r>
    </w:p>
  </w:endnote>
  <w:endnote w:type="continuationSeparator" w:id="0">
    <w:p w:rsidR="000D424A" w:rsidRDefault="000D424A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r>
      <w:rPr>
        <w:rFonts w:ascii="Times New Roman" w:hAnsi="Times New Roman" w:cs="Times New Roman"/>
        <w:sz w:val="24"/>
        <w:szCs w:val="24"/>
      </w:rPr>
      <w:t>Copywrite I.S.Rogers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24A" w:rsidRDefault="000D424A" w:rsidP="00615D0C">
      <w:pPr>
        <w:spacing w:after="0" w:line="240" w:lineRule="auto"/>
      </w:pPr>
      <w:r>
        <w:separator/>
      </w:r>
    </w:p>
  </w:footnote>
  <w:footnote w:type="continuationSeparator" w:id="0">
    <w:p w:rsidR="000D424A" w:rsidRDefault="000D424A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24A"/>
    <w:rsid w:val="000D424A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16EF0"/>
  <w15:chartTrackingRefBased/>
  <w15:docId w15:val="{E8C415A0-3EA3-4C8C-A6D6-FF79A4D1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0D4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2016-03-01T20:06:00Z</dcterms:created>
  <dcterms:modified xsi:type="dcterms:W3CDTF">2016-03-01T20:08:00Z</dcterms:modified>
</cp:coreProperties>
</file>