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BCD" w:rsidRDefault="00866BCD" w:rsidP="00866BCD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Thomas DANYELL</w:t>
      </w:r>
      <w:r>
        <w:rPr>
          <w:rFonts w:ascii="Marker Felt"/>
          <w:sz w:val="24"/>
          <w:szCs w:val="24"/>
        </w:rPr>
        <w:t xml:space="preserve">     (fl.1448)</w:t>
      </w:r>
    </w:p>
    <w:p w:rsidR="00866BCD" w:rsidRDefault="00866BCD" w:rsidP="00866BCD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</w:t>
      </w:r>
    </w:p>
    <w:p w:rsidR="00866BCD" w:rsidRDefault="00866BCD" w:rsidP="00866BCD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66BCD" w:rsidRDefault="00866BCD" w:rsidP="00866BCD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66BCD" w:rsidRDefault="00866BCD" w:rsidP="00866BCD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was one of the Chamberlains.  (R.F.Y. p.168)</w:t>
      </w:r>
    </w:p>
    <w:p w:rsidR="00866BCD" w:rsidRDefault="00866BCD" w:rsidP="00866BCD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66BCD" w:rsidRDefault="00866BCD" w:rsidP="00866BCD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66BCD" w:rsidRDefault="00866BCD" w:rsidP="00866BCD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>15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BCD" w:rsidRDefault="00866BCD" w:rsidP="00920DE3">
      <w:pPr>
        <w:spacing w:after="0" w:line="240" w:lineRule="auto"/>
      </w:pPr>
      <w:r>
        <w:separator/>
      </w:r>
    </w:p>
  </w:endnote>
  <w:endnote w:type="continuationSeparator" w:id="0">
    <w:p w:rsidR="00866BCD" w:rsidRDefault="00866B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BCD" w:rsidRDefault="00866BCD" w:rsidP="00920DE3">
      <w:pPr>
        <w:spacing w:after="0" w:line="240" w:lineRule="auto"/>
      </w:pPr>
      <w:r>
        <w:separator/>
      </w:r>
    </w:p>
  </w:footnote>
  <w:footnote w:type="continuationSeparator" w:id="0">
    <w:p w:rsidR="00866BCD" w:rsidRDefault="00866B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BCD"/>
    <w:rsid w:val="00120749"/>
    <w:rsid w:val="00624CAE"/>
    <w:rsid w:val="00866B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66BC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66BC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2014-01-21T22:30:00Z</dcterms:created>
  <dcterms:modified xsi:type="dcterms:W3CDTF">2014-01-21T22:30:00Z</dcterms:modified>
</cp:coreProperties>
</file>